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1E5623" w14:textId="77777777" w:rsidR="009D329B" w:rsidRPr="00BB431F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center"/>
        <w:textAlignment w:val="auto"/>
        <w:rPr>
          <w:rFonts w:ascii="Verdana" w:eastAsia="Calibri" w:hAnsi="Verdana"/>
          <w:b/>
          <w:bCs/>
          <w:sz w:val="22"/>
          <w:szCs w:val="28"/>
          <w:lang w:eastAsia="en-US"/>
        </w:rPr>
      </w:pPr>
      <w:bookmarkStart w:id="0" w:name="_GoBack"/>
      <w:bookmarkEnd w:id="0"/>
      <w:r w:rsidRPr="009D329B">
        <w:rPr>
          <w:rFonts w:ascii="Verdana" w:eastAsia="Calibri" w:hAnsi="Verdana"/>
          <w:b/>
          <w:sz w:val="22"/>
          <w:szCs w:val="28"/>
          <w:lang w:eastAsia="en-US"/>
        </w:rPr>
        <w:t>VERBALE</w:t>
      </w:r>
      <w:r w:rsidRPr="009D329B">
        <w:rPr>
          <w:rFonts w:ascii="Verdana" w:eastAsia="Calibri" w:hAnsi="Verdana"/>
          <w:sz w:val="22"/>
          <w:szCs w:val="28"/>
          <w:lang w:eastAsia="en-US"/>
        </w:rPr>
        <w:t xml:space="preserve"> </w:t>
      </w:r>
      <w:r w:rsidRPr="00BB431F">
        <w:rPr>
          <w:rFonts w:ascii="Verdana" w:eastAsia="Calibri" w:hAnsi="Verdana"/>
          <w:b/>
          <w:bCs/>
          <w:sz w:val="22"/>
          <w:szCs w:val="28"/>
          <w:lang w:eastAsia="en-US"/>
        </w:rPr>
        <w:t>ELEZION</w:t>
      </w:r>
      <w:r w:rsidRPr="009D329B">
        <w:rPr>
          <w:rFonts w:ascii="Verdana" w:eastAsia="Calibri" w:hAnsi="Verdana"/>
          <w:b/>
          <w:bCs/>
          <w:sz w:val="22"/>
          <w:szCs w:val="28"/>
          <w:lang w:eastAsia="en-US"/>
        </w:rPr>
        <w:t>I</w:t>
      </w:r>
    </w:p>
    <w:p w14:paraId="6BDB2A32" w14:textId="77777777" w:rsidR="009D329B" w:rsidRPr="00BB431F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center"/>
        <w:textAlignment w:val="auto"/>
        <w:rPr>
          <w:rFonts w:ascii="Verdana" w:eastAsia="Calibri" w:hAnsi="Verdana"/>
          <w:b/>
          <w:bCs/>
          <w:sz w:val="22"/>
          <w:szCs w:val="28"/>
          <w:lang w:eastAsia="en-US"/>
        </w:rPr>
      </w:pPr>
      <w:r w:rsidRPr="00BB431F">
        <w:rPr>
          <w:rFonts w:ascii="Verdana" w:eastAsia="Calibri" w:hAnsi="Verdana"/>
          <w:b/>
          <w:bCs/>
          <w:sz w:val="22"/>
          <w:szCs w:val="28"/>
          <w:lang w:eastAsia="en-US"/>
        </w:rPr>
        <w:t xml:space="preserve">STUDENTI </w:t>
      </w:r>
      <w:r w:rsidRPr="009D329B">
        <w:rPr>
          <w:rFonts w:ascii="Verdana" w:eastAsia="Calibri" w:hAnsi="Verdana"/>
          <w:b/>
          <w:bCs/>
          <w:sz w:val="22"/>
          <w:szCs w:val="28"/>
          <w:lang w:eastAsia="en-US"/>
        </w:rPr>
        <w:t>RAPPRESENTANTI CONSIGLI DI CLASSE</w:t>
      </w:r>
    </w:p>
    <w:p w14:paraId="51EEA3D1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16"/>
          <w:szCs w:val="22"/>
          <w:lang w:eastAsia="en-US"/>
        </w:rPr>
      </w:pPr>
    </w:p>
    <w:p w14:paraId="4B0F793E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right"/>
        <w:textAlignment w:val="auto"/>
        <w:rPr>
          <w:rFonts w:ascii="Verdana" w:eastAsia="Calibri" w:hAnsi="Verdana"/>
          <w:sz w:val="18"/>
          <w:szCs w:val="22"/>
          <w:lang w:eastAsia="en-US"/>
        </w:rPr>
      </w:pPr>
      <w:r w:rsidRPr="009D329B">
        <w:rPr>
          <w:rFonts w:ascii="Verdana" w:eastAsia="Calibri" w:hAnsi="Verdana"/>
          <w:sz w:val="18"/>
          <w:szCs w:val="22"/>
          <w:lang w:eastAsia="en-US"/>
        </w:rPr>
        <w:t xml:space="preserve"> </w:t>
      </w:r>
      <w:r w:rsidRPr="00BB431F">
        <w:rPr>
          <w:rFonts w:ascii="Verdana" w:eastAsia="Calibri" w:hAnsi="Verdana"/>
          <w:sz w:val="18"/>
          <w:szCs w:val="22"/>
          <w:lang w:eastAsia="en-US"/>
        </w:rPr>
        <w:t xml:space="preserve">        CLASSE ______________</w:t>
      </w:r>
      <w:r w:rsidRPr="009D329B">
        <w:rPr>
          <w:rFonts w:ascii="Verdana" w:eastAsia="Calibri" w:hAnsi="Verdana"/>
          <w:sz w:val="18"/>
          <w:szCs w:val="22"/>
          <w:lang w:eastAsia="en-US"/>
        </w:rPr>
        <w:t xml:space="preserve"> a.s.</w:t>
      </w:r>
      <w:r w:rsidRPr="00BB431F">
        <w:rPr>
          <w:rFonts w:ascii="Verdana" w:eastAsia="Calibri" w:hAnsi="Verdana"/>
          <w:sz w:val="18"/>
          <w:szCs w:val="22"/>
          <w:lang w:eastAsia="en-US"/>
        </w:rPr>
        <w:t xml:space="preserve"> </w:t>
      </w:r>
      <w:r w:rsidRPr="009D329B">
        <w:rPr>
          <w:rFonts w:ascii="Verdana" w:eastAsia="Calibri" w:hAnsi="Verdana"/>
          <w:sz w:val="18"/>
          <w:szCs w:val="22"/>
          <w:lang w:eastAsia="en-US"/>
        </w:rPr>
        <w:t>__________________</w:t>
      </w:r>
    </w:p>
    <w:p w14:paraId="2BAB2414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right"/>
        <w:textAlignment w:val="auto"/>
        <w:rPr>
          <w:rFonts w:ascii="Verdana" w:eastAsia="Calibri" w:hAnsi="Verdana"/>
          <w:sz w:val="18"/>
          <w:szCs w:val="22"/>
          <w:lang w:eastAsia="en-US"/>
        </w:rPr>
      </w:pPr>
    </w:p>
    <w:p w14:paraId="5F93E3F6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18"/>
          <w:szCs w:val="22"/>
          <w:lang w:eastAsia="en-US"/>
        </w:rPr>
      </w:pPr>
      <w:r w:rsidRPr="009D329B">
        <w:rPr>
          <w:rFonts w:ascii="Verdana" w:eastAsia="Calibri" w:hAnsi="Verdana"/>
          <w:sz w:val="18"/>
          <w:szCs w:val="22"/>
          <w:lang w:eastAsia="en-US"/>
        </w:rPr>
        <w:t xml:space="preserve">          </w:t>
      </w:r>
    </w:p>
    <w:p w14:paraId="479D4642" w14:textId="77777777" w:rsidR="009D329B" w:rsidRPr="00BB431F" w:rsidRDefault="004850C7" w:rsidP="00682389">
      <w:pPr>
        <w:tabs>
          <w:tab w:val="left" w:pos="0"/>
          <w:tab w:val="center" w:pos="4819"/>
          <w:tab w:val="right" w:pos="9638"/>
        </w:tabs>
        <w:overflowPunct/>
        <w:autoSpaceDE/>
        <w:autoSpaceDN/>
        <w:adjustRightInd/>
        <w:spacing w:line="276" w:lineRule="auto"/>
        <w:ind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2"/>
          <w:szCs w:val="22"/>
          <w:lang w:eastAsia="en-US"/>
        </w:rPr>
        <w:t xml:space="preserve">      </w:t>
      </w:r>
      <w:r w:rsidR="009D329B" w:rsidRPr="009D329B">
        <w:rPr>
          <w:rFonts w:ascii="Verdana" w:eastAsia="Calibri" w:hAnsi="Verdana"/>
          <w:sz w:val="22"/>
          <w:szCs w:val="22"/>
          <w:lang w:eastAsia="en-US"/>
        </w:rPr>
        <w:t xml:space="preserve"> </w:t>
      </w:r>
      <w:r w:rsidR="009D329B" w:rsidRPr="00BB431F">
        <w:rPr>
          <w:rFonts w:ascii="Verdana" w:eastAsia="Calibri" w:hAnsi="Verdana"/>
          <w:sz w:val="20"/>
          <w:szCs w:val="22"/>
          <w:lang w:eastAsia="en-US"/>
        </w:rPr>
        <w:t>Il</w:t>
      </w: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</w:t>
      </w:r>
      <w:r w:rsidR="00D640A6">
        <w:rPr>
          <w:rFonts w:ascii="Verdana" w:eastAsia="Calibri" w:hAnsi="Verdana"/>
          <w:sz w:val="20"/>
          <w:szCs w:val="22"/>
          <w:lang w:eastAsia="en-US"/>
        </w:rPr>
        <w:t xml:space="preserve">giorno </w:t>
      </w:r>
      <w:r w:rsidR="00DD22EB">
        <w:rPr>
          <w:rFonts w:ascii="Verdana" w:eastAsia="Calibri" w:hAnsi="Verdana"/>
          <w:sz w:val="20"/>
          <w:szCs w:val="22"/>
          <w:lang w:eastAsia="en-US"/>
        </w:rPr>
        <w:t>……………………………………..</w:t>
      </w:r>
      <w:r w:rsidR="009D329B" w:rsidRPr="009D329B">
        <w:rPr>
          <w:rFonts w:ascii="Verdana" w:eastAsia="Calibri" w:hAnsi="Verdana"/>
          <w:sz w:val="20"/>
          <w:szCs w:val="22"/>
          <w:lang w:eastAsia="en-US"/>
        </w:rPr>
        <w:t xml:space="preserve"> </w:t>
      </w:r>
      <w:r w:rsidR="009D329B" w:rsidRPr="00BB431F">
        <w:rPr>
          <w:rFonts w:ascii="Verdana" w:eastAsia="Calibri" w:hAnsi="Verdana"/>
          <w:sz w:val="20"/>
          <w:szCs w:val="22"/>
          <w:lang w:eastAsia="en-US"/>
        </w:rPr>
        <w:t>dalle ore</w:t>
      </w: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</w:t>
      </w:r>
      <w:r w:rsidR="005F2643">
        <w:rPr>
          <w:rFonts w:ascii="Verdana" w:eastAsia="Calibri" w:hAnsi="Verdana"/>
          <w:sz w:val="20"/>
          <w:szCs w:val="22"/>
          <w:lang w:eastAsia="en-US"/>
        </w:rPr>
        <w:t>……………..</w:t>
      </w:r>
      <w:r w:rsidR="009D329B" w:rsidRPr="00BB431F">
        <w:rPr>
          <w:rFonts w:ascii="Verdana" w:eastAsia="Calibri" w:hAnsi="Verdana"/>
          <w:sz w:val="20"/>
          <w:szCs w:val="22"/>
          <w:lang w:eastAsia="en-US"/>
        </w:rPr>
        <w:t xml:space="preserve"> alle ore </w:t>
      </w: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……………… </w:t>
      </w:r>
      <w:r w:rsidR="009D329B" w:rsidRPr="009D329B">
        <w:rPr>
          <w:rFonts w:ascii="Verdana" w:eastAsia="Calibri" w:hAnsi="Verdana"/>
          <w:sz w:val="20"/>
          <w:szCs w:val="22"/>
          <w:lang w:eastAsia="en-US"/>
        </w:rPr>
        <w:t xml:space="preserve">si </w:t>
      </w:r>
      <w:r w:rsidR="009D329B" w:rsidRPr="00BB431F">
        <w:rPr>
          <w:rFonts w:ascii="Verdana" w:eastAsia="Calibri" w:hAnsi="Verdana"/>
          <w:sz w:val="20"/>
          <w:szCs w:val="22"/>
          <w:lang w:eastAsia="en-US"/>
        </w:rPr>
        <w:t xml:space="preserve">è svolta l’assemblea della classe </w:t>
      </w:r>
      <w:r w:rsidRPr="00BB431F">
        <w:rPr>
          <w:rFonts w:ascii="Verdana" w:eastAsia="Calibri" w:hAnsi="Verdana"/>
          <w:sz w:val="20"/>
          <w:szCs w:val="22"/>
          <w:lang w:eastAsia="en-US"/>
        </w:rPr>
        <w:t>……………………………</w:t>
      </w:r>
      <w:r w:rsidR="009D329B" w:rsidRPr="00BB431F">
        <w:rPr>
          <w:rFonts w:ascii="Verdana" w:eastAsia="Calibri" w:hAnsi="Verdana"/>
          <w:sz w:val="20"/>
          <w:szCs w:val="22"/>
          <w:lang w:eastAsia="en-US"/>
        </w:rPr>
        <w:t xml:space="preserve"> per l’elezione di due studenti rappresentanti di classe per l</w:t>
      </w: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’anno </w:t>
      </w:r>
      <w:r w:rsidR="009D329B" w:rsidRPr="00BB431F">
        <w:rPr>
          <w:rFonts w:ascii="Verdana" w:eastAsia="Calibri" w:hAnsi="Verdana"/>
          <w:sz w:val="20"/>
          <w:szCs w:val="22"/>
          <w:lang w:eastAsia="en-US"/>
        </w:rPr>
        <w:t xml:space="preserve">scolastico </w:t>
      </w:r>
      <w:r w:rsidRPr="00BB431F">
        <w:rPr>
          <w:rFonts w:ascii="Verdana" w:eastAsia="Calibri" w:hAnsi="Verdana"/>
          <w:sz w:val="20"/>
          <w:szCs w:val="22"/>
          <w:lang w:eastAsia="en-US"/>
        </w:rPr>
        <w:t>……………………….</w:t>
      </w:r>
      <w:r w:rsidR="00682389">
        <w:rPr>
          <w:rFonts w:ascii="Verdana" w:eastAsia="Calibri" w:hAnsi="Verdana"/>
          <w:sz w:val="20"/>
          <w:szCs w:val="22"/>
          <w:lang w:eastAsia="en-US"/>
        </w:rPr>
        <w:t xml:space="preserve">  </w:t>
      </w:r>
      <w:r w:rsidRPr="00BB431F">
        <w:rPr>
          <w:rFonts w:ascii="Verdana" w:eastAsia="Calibri" w:hAnsi="Verdana"/>
          <w:sz w:val="20"/>
          <w:szCs w:val="22"/>
          <w:lang w:eastAsia="en-US"/>
        </w:rPr>
        <w:t>Presiede l’assemblea il Prof……………………………………………………..</w:t>
      </w:r>
    </w:p>
    <w:p w14:paraId="779D2F69" w14:textId="77777777" w:rsidR="004850C7" w:rsidRPr="00BB431F" w:rsidRDefault="004850C7" w:rsidP="004850C7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spacing w:line="276" w:lineRule="auto"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</w:p>
    <w:p w14:paraId="6430BC63" w14:textId="77777777" w:rsidR="009D329B" w:rsidRPr="00BB431F" w:rsidRDefault="009D329B" w:rsidP="004850C7">
      <w:pPr>
        <w:tabs>
          <w:tab w:val="left" w:pos="0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Al termine dell’assemblea </w:t>
      </w:r>
      <w:r w:rsidR="00682389">
        <w:rPr>
          <w:rFonts w:ascii="Verdana" w:eastAsia="Calibri" w:hAnsi="Verdana"/>
          <w:sz w:val="20"/>
          <w:szCs w:val="22"/>
          <w:lang w:eastAsia="en-US"/>
        </w:rPr>
        <w:t>vengono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 xml:space="preserve"> </w:t>
      </w:r>
      <w:r w:rsidR="004850C7" w:rsidRPr="00BB431F">
        <w:rPr>
          <w:rFonts w:ascii="Verdana" w:eastAsia="Calibri" w:hAnsi="Verdana"/>
          <w:sz w:val="20"/>
          <w:szCs w:val="22"/>
          <w:lang w:eastAsia="en-US"/>
        </w:rPr>
        <w:t>individua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>ti</w:t>
      </w:r>
      <w:r w:rsidR="004850C7" w:rsidRPr="00BB431F">
        <w:rPr>
          <w:rFonts w:ascii="Verdana" w:eastAsia="Calibri" w:hAnsi="Verdana"/>
          <w:sz w:val="20"/>
          <w:szCs w:val="22"/>
          <w:lang w:eastAsia="en-US"/>
        </w:rPr>
        <w:t xml:space="preserve"> 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>i</w:t>
      </w:r>
      <w:r w:rsidR="004850C7" w:rsidRPr="00BB431F">
        <w:rPr>
          <w:rFonts w:ascii="Verdana" w:eastAsia="Calibri" w:hAnsi="Verdana"/>
          <w:sz w:val="20"/>
          <w:szCs w:val="22"/>
          <w:lang w:eastAsia="en-US"/>
        </w:rPr>
        <w:t xml:space="preserve"> seguenti</w:t>
      </w:r>
      <w:r w:rsidR="00720920">
        <w:rPr>
          <w:rFonts w:ascii="Verdana" w:eastAsia="Calibri" w:hAnsi="Verdana"/>
          <w:sz w:val="20"/>
          <w:szCs w:val="22"/>
          <w:lang w:eastAsia="en-US"/>
        </w:rPr>
        <w:t xml:space="preserve"> 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>STUDENTI CANDIDATI</w:t>
      </w:r>
      <w:r w:rsidR="004850C7" w:rsidRPr="00BB431F">
        <w:rPr>
          <w:rFonts w:ascii="Verdana" w:eastAsia="Calibri" w:hAnsi="Verdana"/>
          <w:sz w:val="20"/>
          <w:szCs w:val="22"/>
          <w:lang w:eastAsia="en-US"/>
        </w:rPr>
        <w:t>:</w:t>
      </w:r>
    </w:p>
    <w:tbl>
      <w:tblPr>
        <w:tblW w:w="0" w:type="auto"/>
        <w:tblInd w:w="25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9D329B" w:rsidRPr="00712E34" w14:paraId="7E122827" w14:textId="77777777" w:rsidTr="00712E34">
        <w:tc>
          <w:tcPr>
            <w:tcW w:w="5245" w:type="dxa"/>
            <w:tcBorders>
              <w:top w:val="nil"/>
            </w:tcBorders>
            <w:shd w:val="clear" w:color="auto" w:fill="auto"/>
          </w:tcPr>
          <w:p w14:paraId="3CB81BE0" w14:textId="77777777" w:rsidR="009D329B" w:rsidRPr="00712E34" w:rsidRDefault="009D329B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0"/>
                <w:szCs w:val="22"/>
                <w:lang w:eastAsia="en-US"/>
              </w:rPr>
              <w:t>1</w:t>
            </w:r>
          </w:p>
        </w:tc>
      </w:tr>
      <w:tr w:rsidR="009D329B" w:rsidRPr="00712E34" w14:paraId="78DE2D7B" w14:textId="77777777" w:rsidTr="00712E34">
        <w:tc>
          <w:tcPr>
            <w:tcW w:w="5245" w:type="dxa"/>
            <w:shd w:val="clear" w:color="auto" w:fill="auto"/>
          </w:tcPr>
          <w:p w14:paraId="199B60D3" w14:textId="77777777" w:rsidR="009D329B" w:rsidRPr="00712E34" w:rsidRDefault="009D329B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0"/>
                <w:szCs w:val="22"/>
                <w:lang w:eastAsia="en-US"/>
              </w:rPr>
              <w:t>2</w:t>
            </w:r>
          </w:p>
        </w:tc>
      </w:tr>
      <w:tr w:rsidR="009D329B" w:rsidRPr="00712E34" w14:paraId="1DDDA091" w14:textId="77777777" w:rsidTr="00712E34">
        <w:tc>
          <w:tcPr>
            <w:tcW w:w="5245" w:type="dxa"/>
            <w:shd w:val="clear" w:color="auto" w:fill="auto"/>
          </w:tcPr>
          <w:p w14:paraId="7E83B5AD" w14:textId="77777777" w:rsidR="009D329B" w:rsidRPr="00712E34" w:rsidRDefault="009D329B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0"/>
                <w:szCs w:val="22"/>
                <w:lang w:eastAsia="en-US"/>
              </w:rPr>
              <w:t>3</w:t>
            </w:r>
          </w:p>
        </w:tc>
      </w:tr>
      <w:tr w:rsidR="009D329B" w:rsidRPr="00712E34" w14:paraId="059539A3" w14:textId="77777777" w:rsidTr="00712E34">
        <w:tc>
          <w:tcPr>
            <w:tcW w:w="5245" w:type="dxa"/>
            <w:shd w:val="clear" w:color="auto" w:fill="auto"/>
          </w:tcPr>
          <w:p w14:paraId="5A6591BF" w14:textId="77777777" w:rsidR="009D329B" w:rsidRPr="00712E34" w:rsidRDefault="009D329B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0"/>
                <w:szCs w:val="22"/>
                <w:lang w:eastAsia="en-US"/>
              </w:rPr>
              <w:t>4</w:t>
            </w:r>
          </w:p>
        </w:tc>
      </w:tr>
      <w:tr w:rsidR="009D329B" w:rsidRPr="00712E34" w14:paraId="0DAB8419" w14:textId="77777777" w:rsidTr="00712E34">
        <w:tc>
          <w:tcPr>
            <w:tcW w:w="5245" w:type="dxa"/>
            <w:shd w:val="clear" w:color="auto" w:fill="auto"/>
          </w:tcPr>
          <w:p w14:paraId="48D0CF3F" w14:textId="77777777" w:rsidR="009D329B" w:rsidRPr="00712E34" w:rsidRDefault="009D329B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2"/>
                <w:szCs w:val="22"/>
                <w:lang w:eastAsia="en-US"/>
              </w:rPr>
              <w:t>5</w:t>
            </w:r>
          </w:p>
        </w:tc>
      </w:tr>
    </w:tbl>
    <w:p w14:paraId="07F76F41" w14:textId="77777777" w:rsidR="009D329B" w:rsidRPr="00BB431F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2"/>
          <w:szCs w:val="22"/>
          <w:lang w:eastAsia="en-US"/>
        </w:rPr>
      </w:pPr>
    </w:p>
    <w:p w14:paraId="3A73BE9F" w14:textId="77777777" w:rsidR="004236FE" w:rsidRDefault="004850C7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Si procede quindi con la votazione a </w:t>
      </w:r>
      <w:r w:rsidRPr="00BB431F">
        <w:rPr>
          <w:rFonts w:ascii="Verdana" w:eastAsia="Calibri" w:hAnsi="Verdana"/>
          <w:sz w:val="20"/>
          <w:szCs w:val="22"/>
          <w:u w:val="single"/>
          <w:lang w:eastAsia="en-US"/>
        </w:rPr>
        <w:t>scrutinio segreto</w:t>
      </w: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; ogni votante può esprimere </w:t>
      </w:r>
      <w:r w:rsidRPr="00BB431F">
        <w:rPr>
          <w:rFonts w:ascii="Verdana" w:eastAsia="Calibri" w:hAnsi="Verdana"/>
          <w:sz w:val="20"/>
          <w:szCs w:val="22"/>
          <w:u w:val="single"/>
          <w:lang w:eastAsia="en-US"/>
        </w:rPr>
        <w:t>una sola preferenza.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 xml:space="preserve"> Al termine della votazione vengono </w:t>
      </w:r>
      <w:r w:rsidR="004236FE" w:rsidRPr="00BB431F">
        <w:rPr>
          <w:rFonts w:ascii="Verdana" w:eastAsia="Calibri" w:hAnsi="Verdana"/>
          <w:b/>
          <w:sz w:val="20"/>
          <w:szCs w:val="22"/>
          <w:lang w:eastAsia="en-US"/>
        </w:rPr>
        <w:t>nominati scrutatori gli studenti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 xml:space="preserve"> </w:t>
      </w:r>
    </w:p>
    <w:p w14:paraId="0564A179" w14:textId="77777777" w:rsidR="00682389" w:rsidRPr="00BB431F" w:rsidRDefault="00682389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</w:p>
    <w:p w14:paraId="00934BEB" w14:textId="77777777" w:rsidR="004236FE" w:rsidRPr="00BB431F" w:rsidRDefault="00682389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>
        <w:rPr>
          <w:rFonts w:ascii="Verdana" w:eastAsia="Calibri" w:hAnsi="Verdana"/>
          <w:sz w:val="20"/>
          <w:szCs w:val="22"/>
          <w:lang w:eastAsia="en-US"/>
        </w:rPr>
        <w:t xml:space="preserve">        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 xml:space="preserve">…………………………………………………….…   </w:t>
      </w:r>
    </w:p>
    <w:p w14:paraId="2DD42940" w14:textId="77777777" w:rsidR="004236FE" w:rsidRDefault="00682389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>
        <w:rPr>
          <w:rFonts w:ascii="Verdana" w:eastAsia="Calibri" w:hAnsi="Verdana"/>
          <w:sz w:val="20"/>
          <w:szCs w:val="22"/>
          <w:lang w:eastAsia="en-US"/>
        </w:rPr>
        <w:t xml:space="preserve">        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>………………………………………………………...</w:t>
      </w:r>
    </w:p>
    <w:p w14:paraId="3F3F3C8A" w14:textId="77777777" w:rsidR="00682389" w:rsidRPr="00682389" w:rsidRDefault="00682389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12"/>
          <w:szCs w:val="22"/>
          <w:lang w:eastAsia="en-US"/>
        </w:rPr>
      </w:pPr>
    </w:p>
    <w:p w14:paraId="780259A0" w14:textId="77777777" w:rsidR="004850C7" w:rsidRDefault="00682389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>
        <w:rPr>
          <w:rFonts w:ascii="Verdana" w:eastAsia="Calibri" w:hAnsi="Verdana"/>
          <w:sz w:val="20"/>
          <w:szCs w:val="22"/>
          <w:lang w:eastAsia="en-US"/>
        </w:rPr>
        <w:t>Dallo spoglio delle schede risultano i seguenti dati:</w:t>
      </w:r>
    </w:p>
    <w:p w14:paraId="0D354F68" w14:textId="77777777" w:rsidR="00682389" w:rsidRPr="00682389" w:rsidRDefault="00682389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12"/>
          <w:szCs w:val="22"/>
          <w:lang w:eastAsia="en-US"/>
        </w:rPr>
      </w:pPr>
    </w:p>
    <w:p w14:paraId="5133FB0F" w14:textId="77777777" w:rsidR="009D329B" w:rsidRPr="009D329B" w:rsidRDefault="004236FE" w:rsidP="00A82534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        Studenti p</w:t>
      </w:r>
      <w:r w:rsidR="009D329B" w:rsidRPr="009D329B">
        <w:rPr>
          <w:rFonts w:ascii="Verdana" w:eastAsia="Calibri" w:hAnsi="Verdana"/>
          <w:sz w:val="20"/>
          <w:szCs w:val="22"/>
          <w:lang w:eastAsia="en-US"/>
        </w:rPr>
        <w:t xml:space="preserve">resenti n. </w:t>
      </w:r>
      <w:r w:rsidRPr="00BB431F">
        <w:rPr>
          <w:rFonts w:ascii="Verdana" w:eastAsia="Calibri" w:hAnsi="Verdana"/>
          <w:sz w:val="20"/>
          <w:szCs w:val="22"/>
          <w:lang w:eastAsia="en-US"/>
        </w:rPr>
        <w:t>……………………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………...</w:t>
      </w:r>
    </w:p>
    <w:p w14:paraId="523343B8" w14:textId="77777777" w:rsidR="004236FE" w:rsidRPr="00BB431F" w:rsidRDefault="004236FE" w:rsidP="00A82534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        Studenti  votanti </w:t>
      </w:r>
      <w:r w:rsidRPr="009D329B">
        <w:rPr>
          <w:rFonts w:ascii="Verdana" w:eastAsia="Calibri" w:hAnsi="Verdana"/>
          <w:sz w:val="20"/>
          <w:szCs w:val="22"/>
          <w:lang w:eastAsia="en-US"/>
        </w:rPr>
        <w:t xml:space="preserve"> n. </w:t>
      </w:r>
      <w:r w:rsidRPr="00BB431F">
        <w:rPr>
          <w:rFonts w:ascii="Verdana" w:eastAsia="Calibri" w:hAnsi="Verdana"/>
          <w:sz w:val="20"/>
          <w:szCs w:val="22"/>
          <w:lang w:eastAsia="en-US"/>
        </w:rPr>
        <w:t>…………………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………</w:t>
      </w:r>
      <w:r w:rsidRPr="00BB431F">
        <w:rPr>
          <w:rFonts w:ascii="Verdana" w:eastAsia="Calibri" w:hAnsi="Verdana"/>
          <w:sz w:val="20"/>
          <w:szCs w:val="22"/>
          <w:lang w:eastAsia="en-US"/>
        </w:rPr>
        <w:t>…</w:t>
      </w:r>
      <w:r w:rsidR="00A82534">
        <w:rPr>
          <w:rFonts w:ascii="Verdana" w:eastAsia="Calibri" w:hAnsi="Verdana"/>
          <w:sz w:val="20"/>
          <w:szCs w:val="22"/>
          <w:lang w:eastAsia="en-US"/>
        </w:rPr>
        <w:t>...</w:t>
      </w:r>
    </w:p>
    <w:p w14:paraId="13B9B872" w14:textId="77777777" w:rsidR="009D329B" w:rsidRPr="009D329B" w:rsidRDefault="009D329B" w:rsidP="00A82534">
      <w:pPr>
        <w:tabs>
          <w:tab w:val="left" w:pos="0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9D329B">
        <w:rPr>
          <w:rFonts w:ascii="Verdana" w:eastAsia="Calibri" w:hAnsi="Verdana"/>
          <w:sz w:val="20"/>
          <w:szCs w:val="22"/>
          <w:lang w:eastAsia="en-US"/>
        </w:rPr>
        <w:t xml:space="preserve">         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>Studenti ass</w:t>
      </w:r>
      <w:r w:rsidRPr="009D329B">
        <w:rPr>
          <w:rFonts w:ascii="Verdana" w:eastAsia="Calibri" w:hAnsi="Verdana"/>
          <w:sz w:val="20"/>
          <w:szCs w:val="22"/>
          <w:lang w:eastAsia="en-US"/>
        </w:rPr>
        <w:t xml:space="preserve">enti n. 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>……………………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……….….</w:t>
      </w:r>
    </w:p>
    <w:p w14:paraId="56E5B5A5" w14:textId="77777777" w:rsidR="009D329B" w:rsidRPr="00BB431F" w:rsidRDefault="004236FE" w:rsidP="00A82534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        Voti validamente espressi …………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…………..</w:t>
      </w:r>
    </w:p>
    <w:p w14:paraId="457658AD" w14:textId="77777777" w:rsidR="004236FE" w:rsidRPr="00BB431F" w:rsidRDefault="004236FE" w:rsidP="00A82534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        Voti nulli ……………………………………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…….……..</w:t>
      </w:r>
    </w:p>
    <w:p w14:paraId="6834C79A" w14:textId="77777777" w:rsidR="004236FE" w:rsidRPr="00BB431F" w:rsidRDefault="004236FE" w:rsidP="00A82534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        Schede bianche ………………………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……..</w:t>
      </w:r>
      <w:r w:rsidRPr="00BB431F">
        <w:rPr>
          <w:rFonts w:ascii="Verdana" w:eastAsia="Calibri" w:hAnsi="Verdana"/>
          <w:sz w:val="20"/>
          <w:szCs w:val="22"/>
          <w:lang w:eastAsia="en-US"/>
        </w:rPr>
        <w:t>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..</w:t>
      </w:r>
    </w:p>
    <w:p w14:paraId="4BDA4838" w14:textId="77777777" w:rsidR="004236FE" w:rsidRPr="009D329B" w:rsidRDefault="004236FE" w:rsidP="004236FE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12"/>
          <w:szCs w:val="22"/>
          <w:lang w:eastAsia="en-US"/>
        </w:rPr>
      </w:pPr>
    </w:p>
    <w:p w14:paraId="10116E0E" w14:textId="77777777" w:rsidR="009D329B" w:rsidRPr="009D329B" w:rsidRDefault="009D329B" w:rsidP="004236FE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b/>
          <w:sz w:val="20"/>
          <w:szCs w:val="22"/>
          <w:lang w:eastAsia="en-US"/>
        </w:rPr>
      </w:pPr>
      <w:r w:rsidRPr="009D329B">
        <w:rPr>
          <w:rFonts w:ascii="Verdana" w:eastAsia="Calibri" w:hAnsi="Verdana"/>
          <w:b/>
          <w:sz w:val="20"/>
          <w:szCs w:val="22"/>
          <w:lang w:eastAsia="en-US"/>
        </w:rPr>
        <w:t xml:space="preserve">        </w:t>
      </w:r>
      <w:r w:rsidR="004236FE" w:rsidRPr="00BB431F">
        <w:rPr>
          <w:rFonts w:ascii="Verdana" w:eastAsia="Calibri" w:hAnsi="Verdana"/>
          <w:b/>
          <w:sz w:val="20"/>
          <w:szCs w:val="22"/>
          <w:lang w:eastAsia="en-US"/>
        </w:rPr>
        <w:t>H</w:t>
      </w:r>
      <w:r w:rsidRPr="009D329B">
        <w:rPr>
          <w:rFonts w:ascii="Verdana" w:eastAsia="Calibri" w:hAnsi="Verdana"/>
          <w:b/>
          <w:sz w:val="20"/>
          <w:szCs w:val="22"/>
          <w:lang w:eastAsia="en-US"/>
        </w:rPr>
        <w:t xml:space="preserve">anno </w:t>
      </w:r>
      <w:r w:rsidR="004236FE" w:rsidRPr="00BB431F">
        <w:rPr>
          <w:rFonts w:ascii="Verdana" w:eastAsia="Calibri" w:hAnsi="Verdana"/>
          <w:b/>
          <w:sz w:val="20"/>
          <w:szCs w:val="22"/>
          <w:lang w:eastAsia="en-US"/>
        </w:rPr>
        <w:t>riportato</w:t>
      </w:r>
      <w:r w:rsidRPr="009D329B">
        <w:rPr>
          <w:rFonts w:ascii="Verdana" w:eastAsia="Calibri" w:hAnsi="Verdana"/>
          <w:b/>
          <w:sz w:val="20"/>
          <w:szCs w:val="22"/>
          <w:lang w:eastAsia="en-US"/>
        </w:rPr>
        <w:t xml:space="preserve"> voti:</w:t>
      </w:r>
    </w:p>
    <w:p w14:paraId="07B7BD2C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984"/>
        <w:gridCol w:w="3260"/>
      </w:tblGrid>
      <w:tr w:rsidR="009D329B" w:rsidRPr="009D329B" w14:paraId="196583B2" w14:textId="77777777" w:rsidTr="00712E34">
        <w:tc>
          <w:tcPr>
            <w:tcW w:w="534" w:type="dxa"/>
          </w:tcPr>
          <w:p w14:paraId="2EE0E94C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  <w:tc>
          <w:tcPr>
            <w:tcW w:w="5984" w:type="dxa"/>
          </w:tcPr>
          <w:p w14:paraId="0562D7D0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Nome e cognome</w:t>
            </w:r>
          </w:p>
        </w:tc>
        <w:tc>
          <w:tcPr>
            <w:tcW w:w="3260" w:type="dxa"/>
          </w:tcPr>
          <w:p w14:paraId="3BFDF9D0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Numero dei voti ottenuti</w:t>
            </w:r>
          </w:p>
        </w:tc>
      </w:tr>
      <w:tr w:rsidR="009D329B" w:rsidRPr="009D329B" w14:paraId="0EB4FF8C" w14:textId="77777777" w:rsidTr="00712E34">
        <w:tc>
          <w:tcPr>
            <w:tcW w:w="534" w:type="dxa"/>
          </w:tcPr>
          <w:p w14:paraId="667A030D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1.</w:t>
            </w:r>
          </w:p>
        </w:tc>
        <w:tc>
          <w:tcPr>
            <w:tcW w:w="5984" w:type="dxa"/>
          </w:tcPr>
          <w:p w14:paraId="71D3FD2F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6CA4F0C1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</w:tr>
      <w:tr w:rsidR="009D329B" w:rsidRPr="009D329B" w14:paraId="5D3E4655" w14:textId="77777777" w:rsidTr="00712E34">
        <w:tc>
          <w:tcPr>
            <w:tcW w:w="534" w:type="dxa"/>
          </w:tcPr>
          <w:p w14:paraId="50BC52D5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2.</w:t>
            </w:r>
          </w:p>
        </w:tc>
        <w:tc>
          <w:tcPr>
            <w:tcW w:w="5984" w:type="dxa"/>
          </w:tcPr>
          <w:p w14:paraId="63C29F53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3C672D36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</w:tr>
      <w:tr w:rsidR="009D329B" w:rsidRPr="009D329B" w14:paraId="64B5E5EC" w14:textId="77777777" w:rsidTr="00712E34">
        <w:tc>
          <w:tcPr>
            <w:tcW w:w="534" w:type="dxa"/>
          </w:tcPr>
          <w:p w14:paraId="391D234A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3.</w:t>
            </w:r>
          </w:p>
        </w:tc>
        <w:tc>
          <w:tcPr>
            <w:tcW w:w="5984" w:type="dxa"/>
          </w:tcPr>
          <w:p w14:paraId="2DDFA3C1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7799DCBB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</w:tr>
      <w:tr w:rsidR="009D329B" w:rsidRPr="009D329B" w14:paraId="72C1F11F" w14:textId="77777777" w:rsidTr="00712E34">
        <w:tc>
          <w:tcPr>
            <w:tcW w:w="534" w:type="dxa"/>
          </w:tcPr>
          <w:p w14:paraId="31426F78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4.</w:t>
            </w:r>
          </w:p>
        </w:tc>
        <w:tc>
          <w:tcPr>
            <w:tcW w:w="5984" w:type="dxa"/>
          </w:tcPr>
          <w:p w14:paraId="5CBB152D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10283D3C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</w:tr>
      <w:tr w:rsidR="009D329B" w:rsidRPr="009D329B" w14:paraId="1F10AD48" w14:textId="77777777" w:rsidTr="00712E34">
        <w:tc>
          <w:tcPr>
            <w:tcW w:w="534" w:type="dxa"/>
          </w:tcPr>
          <w:p w14:paraId="154C39A9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5.</w:t>
            </w:r>
          </w:p>
        </w:tc>
        <w:tc>
          <w:tcPr>
            <w:tcW w:w="5984" w:type="dxa"/>
          </w:tcPr>
          <w:p w14:paraId="284CC490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241D9CAF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</w:tr>
    </w:tbl>
    <w:p w14:paraId="5DD4767A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</w:p>
    <w:p w14:paraId="3AD1FF90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b/>
          <w:sz w:val="20"/>
          <w:szCs w:val="22"/>
          <w:lang w:eastAsia="en-US"/>
        </w:rPr>
      </w:pPr>
      <w:r w:rsidRPr="009D329B">
        <w:rPr>
          <w:rFonts w:ascii="Verdana" w:eastAsia="Calibri" w:hAnsi="Verdana"/>
          <w:sz w:val="20"/>
          <w:szCs w:val="22"/>
          <w:lang w:eastAsia="en-US"/>
        </w:rPr>
        <w:t xml:space="preserve">       </w:t>
      </w:r>
      <w:r w:rsidR="004236FE" w:rsidRPr="00BB431F">
        <w:rPr>
          <w:rFonts w:ascii="Verdana" w:eastAsia="Calibri" w:hAnsi="Verdana"/>
          <w:b/>
          <w:sz w:val="20"/>
          <w:szCs w:val="22"/>
          <w:lang w:eastAsia="en-US"/>
        </w:rPr>
        <w:t>Risultano eletti gli studenti</w:t>
      </w:r>
    </w:p>
    <w:p w14:paraId="2545F79A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4236FE" w:rsidRPr="00712E34" w14:paraId="7FCFC2C6" w14:textId="77777777" w:rsidTr="00712E34">
        <w:tc>
          <w:tcPr>
            <w:tcW w:w="5211" w:type="dxa"/>
            <w:shd w:val="clear" w:color="auto" w:fill="auto"/>
          </w:tcPr>
          <w:p w14:paraId="0838A2F2" w14:textId="77777777" w:rsidR="004236FE" w:rsidRPr="00712E34" w:rsidRDefault="004236FE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0"/>
                <w:szCs w:val="22"/>
                <w:lang w:eastAsia="en-US"/>
              </w:rPr>
              <w:t>1</w:t>
            </w:r>
          </w:p>
        </w:tc>
      </w:tr>
      <w:tr w:rsidR="004236FE" w:rsidRPr="00712E34" w14:paraId="4B901FC9" w14:textId="77777777" w:rsidTr="00712E34">
        <w:tc>
          <w:tcPr>
            <w:tcW w:w="5211" w:type="dxa"/>
            <w:shd w:val="clear" w:color="auto" w:fill="auto"/>
          </w:tcPr>
          <w:p w14:paraId="60703438" w14:textId="77777777" w:rsidR="004236FE" w:rsidRPr="00712E34" w:rsidRDefault="004236FE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0"/>
                <w:szCs w:val="22"/>
                <w:lang w:eastAsia="en-US"/>
              </w:rPr>
              <w:t>2</w:t>
            </w:r>
          </w:p>
        </w:tc>
      </w:tr>
    </w:tbl>
    <w:p w14:paraId="73203AE2" w14:textId="77777777" w:rsidR="009D329B" w:rsidRPr="00BB431F" w:rsidRDefault="00BB431F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</w:t>
      </w:r>
    </w:p>
    <w:p w14:paraId="367FDA47" w14:textId="77777777" w:rsidR="00BB431F" w:rsidRPr="00BB431F" w:rsidRDefault="00EB011A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>
        <w:rPr>
          <w:rFonts w:ascii="Verdana" w:eastAsia="Calibri" w:hAnsi="Verdana"/>
          <w:sz w:val="20"/>
          <w:szCs w:val="22"/>
          <w:lang w:eastAsia="en-US"/>
        </w:rPr>
        <w:t xml:space="preserve">Le operazioni di voto si concludono </w:t>
      </w:r>
      <w:r w:rsidR="00BB431F" w:rsidRPr="00BB431F">
        <w:rPr>
          <w:rFonts w:ascii="Verdana" w:eastAsia="Calibri" w:hAnsi="Verdana"/>
          <w:sz w:val="20"/>
          <w:szCs w:val="22"/>
          <w:lang w:eastAsia="en-US"/>
        </w:rPr>
        <w:t xml:space="preserve">alle ore ………………..; il presente verbale, sottoscritto dal Presidente, viene depositato agli atti (segreteria didattica). </w:t>
      </w:r>
    </w:p>
    <w:p w14:paraId="61E5981A" w14:textId="77777777" w:rsidR="00BB431F" w:rsidRPr="009D329B" w:rsidRDefault="00BB431F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16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>Una copia firmata dal Dirigente scolastico verrà successivamente allegata al registro dei verbali del Consiglio di classe.</w:t>
      </w:r>
    </w:p>
    <w:p w14:paraId="40091422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12"/>
          <w:szCs w:val="22"/>
          <w:lang w:eastAsia="en-US"/>
        </w:rPr>
      </w:pPr>
    </w:p>
    <w:p w14:paraId="37562B67" w14:textId="77777777" w:rsidR="009D329B" w:rsidRPr="009D329B" w:rsidRDefault="009D329B" w:rsidP="00BB431F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18"/>
          <w:szCs w:val="22"/>
          <w:lang w:eastAsia="en-US"/>
        </w:rPr>
      </w:pPr>
      <w:r w:rsidRPr="009D329B">
        <w:rPr>
          <w:rFonts w:ascii="Verdana" w:eastAsia="Calibri" w:hAnsi="Verdana"/>
          <w:sz w:val="18"/>
          <w:szCs w:val="22"/>
          <w:lang w:eastAsia="en-US"/>
        </w:rPr>
        <w:t xml:space="preserve">              </w:t>
      </w:r>
      <w:r w:rsidR="00BB431F" w:rsidRPr="00BB431F">
        <w:rPr>
          <w:rFonts w:ascii="Verdana" w:eastAsia="Calibri" w:hAnsi="Verdana"/>
          <w:sz w:val="18"/>
          <w:szCs w:val="22"/>
          <w:lang w:eastAsia="en-US"/>
        </w:rPr>
        <w:t xml:space="preserve">                         </w:t>
      </w:r>
      <w:r w:rsidRPr="009D329B">
        <w:rPr>
          <w:rFonts w:ascii="Verdana" w:eastAsia="Calibri" w:hAnsi="Verdana"/>
          <w:sz w:val="18"/>
          <w:szCs w:val="22"/>
          <w:lang w:eastAsia="en-US"/>
        </w:rPr>
        <w:t xml:space="preserve">              IL PRESIDENTE</w:t>
      </w:r>
      <w:r w:rsidR="00BB431F" w:rsidRPr="00BB431F">
        <w:rPr>
          <w:rFonts w:ascii="Verdana" w:eastAsia="Calibri" w:hAnsi="Verdana"/>
          <w:sz w:val="18"/>
          <w:szCs w:val="22"/>
          <w:lang w:eastAsia="en-US"/>
        </w:rPr>
        <w:t xml:space="preserve"> ……………………………………………………………………</w:t>
      </w:r>
    </w:p>
    <w:p w14:paraId="7FCBDA18" w14:textId="77777777" w:rsidR="00F44E14" w:rsidRPr="00BB431F" w:rsidRDefault="009D329B" w:rsidP="00BB431F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sz w:val="22"/>
        </w:rPr>
      </w:pPr>
      <w:r w:rsidRPr="009D329B">
        <w:rPr>
          <w:rFonts w:ascii="Verdana" w:eastAsia="Calibri" w:hAnsi="Verdana"/>
          <w:sz w:val="18"/>
          <w:szCs w:val="22"/>
          <w:lang w:eastAsia="en-US"/>
        </w:rPr>
        <w:t xml:space="preserve">    </w:t>
      </w:r>
    </w:p>
    <w:sectPr w:rsidR="00F44E14" w:rsidRPr="00BB431F" w:rsidSect="005C1225">
      <w:footerReference w:type="even" r:id="rId7"/>
      <w:pgSz w:w="11906" w:h="16838"/>
      <w:pgMar w:top="1418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E49E46" w14:textId="77777777" w:rsidR="002E4E3E" w:rsidRDefault="002E4E3E">
      <w:r>
        <w:separator/>
      </w:r>
    </w:p>
  </w:endnote>
  <w:endnote w:type="continuationSeparator" w:id="0">
    <w:p w14:paraId="4F06C43B" w14:textId="77777777" w:rsidR="002E4E3E" w:rsidRDefault="002E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BCEDA" w14:textId="77777777" w:rsidR="006A16C0" w:rsidRDefault="006A16C0" w:rsidP="00580CB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1B6A2D" w14:textId="77777777" w:rsidR="006A16C0" w:rsidRDefault="006A16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B03CB" w14:textId="77777777" w:rsidR="002E4E3E" w:rsidRDefault="002E4E3E">
      <w:r>
        <w:separator/>
      </w:r>
    </w:p>
  </w:footnote>
  <w:footnote w:type="continuationSeparator" w:id="0">
    <w:p w14:paraId="16A8E2C1" w14:textId="77777777" w:rsidR="002E4E3E" w:rsidRDefault="002E4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813AD"/>
    <w:multiLevelType w:val="hybridMultilevel"/>
    <w:tmpl w:val="3BF219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03F53"/>
    <w:multiLevelType w:val="hybridMultilevel"/>
    <w:tmpl w:val="D22A441A"/>
    <w:lvl w:ilvl="0" w:tplc="5832D61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8707D"/>
    <w:multiLevelType w:val="hybridMultilevel"/>
    <w:tmpl w:val="5950C6A4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0674452F"/>
    <w:multiLevelType w:val="hybridMultilevel"/>
    <w:tmpl w:val="C94E31C2"/>
    <w:lvl w:ilvl="0" w:tplc="2A00AFF0">
      <w:start w:val="1"/>
      <w:numFmt w:val="lowerLetter"/>
      <w:lvlText w:val="%1."/>
      <w:lvlJc w:val="left"/>
      <w:pPr>
        <w:tabs>
          <w:tab w:val="num" w:pos="340"/>
        </w:tabs>
        <w:ind w:left="680" w:hanging="340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A9720A"/>
    <w:multiLevelType w:val="hybridMultilevel"/>
    <w:tmpl w:val="D1E28966"/>
    <w:lvl w:ilvl="0" w:tplc="DC0EB94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B06FDC"/>
    <w:multiLevelType w:val="hybridMultilevel"/>
    <w:tmpl w:val="2DD21FB8"/>
    <w:lvl w:ilvl="0" w:tplc="2A00AFF0">
      <w:start w:val="1"/>
      <w:numFmt w:val="lowerLetter"/>
      <w:lvlText w:val="%1."/>
      <w:lvlJc w:val="left"/>
      <w:pPr>
        <w:tabs>
          <w:tab w:val="num" w:pos="340"/>
        </w:tabs>
        <w:ind w:left="680" w:hanging="340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9C4730"/>
    <w:multiLevelType w:val="hybridMultilevel"/>
    <w:tmpl w:val="9FD65348"/>
    <w:lvl w:ilvl="0" w:tplc="522E17D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A10ECC"/>
    <w:multiLevelType w:val="hybridMultilevel"/>
    <w:tmpl w:val="9E86F30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1881" w:hanging="180"/>
      </w:pPr>
      <w:rPr>
        <w:rFonts w:ascii="Symbol" w:hAnsi="Symbol" w:hint="default"/>
      </w:r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0AC02C3"/>
    <w:multiLevelType w:val="hybridMultilevel"/>
    <w:tmpl w:val="8D06945A"/>
    <w:lvl w:ilvl="0" w:tplc="6AFA4F3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  <w:color w:val="auto"/>
      </w:rPr>
    </w:lvl>
    <w:lvl w:ilvl="1" w:tplc="EA88293E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Verdana" w:hAnsi="Verdana" w:cs="Verdana" w:hint="default"/>
        <w:b/>
        <w:bCs/>
        <w:i w:val="0"/>
        <w:iCs w:val="0"/>
        <w:color w:val="auto"/>
        <w:sz w:val="20"/>
        <w:szCs w:val="2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F1296F"/>
    <w:multiLevelType w:val="hybridMultilevel"/>
    <w:tmpl w:val="992CBBF8"/>
    <w:lvl w:ilvl="0" w:tplc="2A00AFF0">
      <w:start w:val="1"/>
      <w:numFmt w:val="lowerLetter"/>
      <w:lvlText w:val="%1."/>
      <w:lvlJc w:val="left"/>
      <w:pPr>
        <w:tabs>
          <w:tab w:val="num" w:pos="360"/>
        </w:tabs>
        <w:ind w:left="700" w:hanging="340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658"/>
        </w:tabs>
        <w:ind w:left="165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378"/>
        </w:tabs>
        <w:ind w:left="2378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98"/>
        </w:tabs>
        <w:ind w:left="3098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818"/>
        </w:tabs>
        <w:ind w:left="3818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538"/>
        </w:tabs>
        <w:ind w:left="4538" w:hanging="180"/>
      </w:pPr>
    </w:lvl>
    <w:lvl w:ilvl="6" w:tplc="0410000F">
      <w:start w:val="1"/>
      <w:numFmt w:val="decimal"/>
      <w:lvlText w:val="%7."/>
      <w:lvlJc w:val="left"/>
      <w:pPr>
        <w:tabs>
          <w:tab w:val="num" w:pos="5258"/>
        </w:tabs>
        <w:ind w:left="5258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978"/>
        </w:tabs>
        <w:ind w:left="5978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698"/>
        </w:tabs>
        <w:ind w:left="6698" w:hanging="180"/>
      </w:pPr>
    </w:lvl>
  </w:abstractNum>
  <w:abstractNum w:abstractNumId="10">
    <w:nsid w:val="3FEE55E8"/>
    <w:multiLevelType w:val="hybridMultilevel"/>
    <w:tmpl w:val="C92E7080"/>
    <w:lvl w:ilvl="0" w:tplc="0BD432A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CC201C">
      <w:start w:val="1"/>
      <w:numFmt w:val="bullet"/>
      <w:lvlText w:val=""/>
      <w:lvlJc w:val="left"/>
      <w:pPr>
        <w:tabs>
          <w:tab w:val="num" w:pos="1080"/>
        </w:tabs>
        <w:ind w:left="1250" w:hanging="170"/>
      </w:pPr>
      <w:rPr>
        <w:rFonts w:ascii="Symbol" w:hAnsi="Symbol" w:hint="default"/>
        <w:sz w:val="16"/>
        <w:szCs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3D12C2"/>
    <w:multiLevelType w:val="hybridMultilevel"/>
    <w:tmpl w:val="93162476"/>
    <w:lvl w:ilvl="0" w:tplc="522E17D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173381"/>
    <w:multiLevelType w:val="hybridMultilevel"/>
    <w:tmpl w:val="66983E18"/>
    <w:lvl w:ilvl="0" w:tplc="0410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B56233"/>
    <w:multiLevelType w:val="hybridMultilevel"/>
    <w:tmpl w:val="095C8BDE"/>
    <w:lvl w:ilvl="0" w:tplc="2020B3DE">
      <w:start w:val="1"/>
      <w:numFmt w:val="bullet"/>
      <w:lvlText w:val=""/>
      <w:lvlJc w:val="left"/>
      <w:pPr>
        <w:tabs>
          <w:tab w:val="num" w:pos="907"/>
        </w:tabs>
        <w:ind w:left="907" w:hanging="567"/>
      </w:pPr>
      <w:rPr>
        <w:rFonts w:ascii="Symbol" w:hAnsi="Symbol" w:cs="Symbol" w:hint="default"/>
        <w:b w:val="0"/>
        <w:bCs w:val="0"/>
        <w:i w:val="0"/>
        <w:iCs w:val="0"/>
        <w:color w:val="auto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805A3F"/>
    <w:multiLevelType w:val="hybridMultilevel"/>
    <w:tmpl w:val="A03226D6"/>
    <w:lvl w:ilvl="0" w:tplc="CBBC907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77740AC"/>
    <w:multiLevelType w:val="hybridMultilevel"/>
    <w:tmpl w:val="B0846A78"/>
    <w:lvl w:ilvl="0" w:tplc="A8CC201C">
      <w:start w:val="1"/>
      <w:numFmt w:val="bullet"/>
      <w:lvlText w:val=""/>
      <w:lvlJc w:val="left"/>
      <w:pPr>
        <w:tabs>
          <w:tab w:val="num" w:pos="360"/>
        </w:tabs>
        <w:ind w:left="530" w:hanging="17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949018C"/>
    <w:multiLevelType w:val="hybridMultilevel"/>
    <w:tmpl w:val="EFA8C85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1881" w:hanging="180"/>
      </w:pPr>
      <w:rPr>
        <w:rFonts w:ascii="Symbol" w:hAnsi="Symbol" w:hint="default"/>
      </w:r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3FE453E"/>
    <w:multiLevelType w:val="hybridMultilevel"/>
    <w:tmpl w:val="4BBCDFC2"/>
    <w:lvl w:ilvl="0" w:tplc="2020B3DE">
      <w:start w:val="1"/>
      <w:numFmt w:val="bullet"/>
      <w:lvlText w:val=""/>
      <w:lvlJc w:val="left"/>
      <w:pPr>
        <w:tabs>
          <w:tab w:val="num" w:pos="907"/>
        </w:tabs>
        <w:ind w:left="907" w:hanging="567"/>
      </w:pPr>
      <w:rPr>
        <w:rFonts w:ascii="Symbol" w:hAnsi="Symbol" w:cs="Symbol" w:hint="default"/>
        <w:b w:val="0"/>
        <w:bCs w:val="0"/>
        <w:i w:val="0"/>
        <w:iCs w:val="0"/>
        <w:color w:val="auto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C37AA3"/>
    <w:multiLevelType w:val="hybridMultilevel"/>
    <w:tmpl w:val="47D4057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F6E1047"/>
    <w:multiLevelType w:val="hybridMultilevel"/>
    <w:tmpl w:val="DA7C62B2"/>
    <w:lvl w:ilvl="0" w:tplc="DACC57A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aps w:val="0"/>
        <w:vanish w:val="0"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E490E4B4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>
    <w:nsid w:val="6FBF488D"/>
    <w:multiLevelType w:val="hybridMultilevel"/>
    <w:tmpl w:val="336E5D3E"/>
    <w:lvl w:ilvl="0" w:tplc="A8CC201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7A49DC"/>
    <w:multiLevelType w:val="hybridMultilevel"/>
    <w:tmpl w:val="36BE68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E00DB3"/>
    <w:multiLevelType w:val="hybridMultilevel"/>
    <w:tmpl w:val="92566EDE"/>
    <w:lvl w:ilvl="0" w:tplc="522E17D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sz w:val="16"/>
        <w:szCs w:val="16"/>
      </w:rPr>
    </w:lvl>
    <w:lvl w:ilvl="1" w:tplc="8DDA5F8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9312665"/>
    <w:multiLevelType w:val="hybridMultilevel"/>
    <w:tmpl w:val="7610E452"/>
    <w:lvl w:ilvl="0" w:tplc="A8CC201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12"/>
  </w:num>
  <w:num w:numId="4">
    <w:abstractNumId w:val="0"/>
  </w:num>
  <w:num w:numId="5">
    <w:abstractNumId w:val="14"/>
  </w:num>
  <w:num w:numId="6">
    <w:abstractNumId w:val="15"/>
  </w:num>
  <w:num w:numId="7">
    <w:abstractNumId w:val="23"/>
  </w:num>
  <w:num w:numId="8">
    <w:abstractNumId w:val="20"/>
  </w:num>
  <w:num w:numId="9">
    <w:abstractNumId w:val="10"/>
  </w:num>
  <w:num w:numId="10">
    <w:abstractNumId w:val="22"/>
  </w:num>
  <w:num w:numId="11">
    <w:abstractNumId w:val="6"/>
  </w:num>
  <w:num w:numId="12">
    <w:abstractNumId w:val="11"/>
  </w:num>
  <w:num w:numId="13">
    <w:abstractNumId w:val="16"/>
  </w:num>
  <w:num w:numId="14">
    <w:abstractNumId w:val="7"/>
  </w:num>
  <w:num w:numId="15">
    <w:abstractNumId w:val="2"/>
  </w:num>
  <w:num w:numId="16">
    <w:abstractNumId w:val="1"/>
  </w:num>
  <w:num w:numId="17">
    <w:abstractNumId w:val="18"/>
  </w:num>
  <w:num w:numId="18">
    <w:abstractNumId w:val="8"/>
  </w:num>
  <w:num w:numId="19">
    <w:abstractNumId w:val="3"/>
  </w:num>
  <w:num w:numId="20">
    <w:abstractNumId w:val="5"/>
  </w:num>
  <w:num w:numId="21">
    <w:abstractNumId w:val="13"/>
  </w:num>
  <w:num w:numId="22">
    <w:abstractNumId w:val="17"/>
  </w:num>
  <w:num w:numId="23">
    <w:abstractNumId w:val="9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CBB"/>
    <w:rsid w:val="00003EFC"/>
    <w:rsid w:val="00017759"/>
    <w:rsid w:val="00025E4F"/>
    <w:rsid w:val="00033943"/>
    <w:rsid w:val="00036924"/>
    <w:rsid w:val="00036993"/>
    <w:rsid w:val="00047DE4"/>
    <w:rsid w:val="0005057D"/>
    <w:rsid w:val="00053873"/>
    <w:rsid w:val="00054A88"/>
    <w:rsid w:val="00056499"/>
    <w:rsid w:val="00063F17"/>
    <w:rsid w:val="00075613"/>
    <w:rsid w:val="00084395"/>
    <w:rsid w:val="0008520F"/>
    <w:rsid w:val="00086D5A"/>
    <w:rsid w:val="00093B38"/>
    <w:rsid w:val="00095F5A"/>
    <w:rsid w:val="000B2E66"/>
    <w:rsid w:val="000C1C80"/>
    <w:rsid w:val="000D550D"/>
    <w:rsid w:val="000D6D9F"/>
    <w:rsid w:val="000D7097"/>
    <w:rsid w:val="000D7C3B"/>
    <w:rsid w:val="000E7E82"/>
    <w:rsid w:val="000F291D"/>
    <w:rsid w:val="000F3ACE"/>
    <w:rsid w:val="001002DD"/>
    <w:rsid w:val="001012DE"/>
    <w:rsid w:val="00111737"/>
    <w:rsid w:val="00117133"/>
    <w:rsid w:val="001202A7"/>
    <w:rsid w:val="00121710"/>
    <w:rsid w:val="001227D3"/>
    <w:rsid w:val="0014626D"/>
    <w:rsid w:val="001470FE"/>
    <w:rsid w:val="00154583"/>
    <w:rsid w:val="00181495"/>
    <w:rsid w:val="00183833"/>
    <w:rsid w:val="0019148F"/>
    <w:rsid w:val="0019752D"/>
    <w:rsid w:val="001A3092"/>
    <w:rsid w:val="001A47B4"/>
    <w:rsid w:val="001B04F3"/>
    <w:rsid w:val="001B0533"/>
    <w:rsid w:val="001C2F55"/>
    <w:rsid w:val="001D155B"/>
    <w:rsid w:val="001D7393"/>
    <w:rsid w:val="001E2B06"/>
    <w:rsid w:val="00201ECC"/>
    <w:rsid w:val="002031C4"/>
    <w:rsid w:val="00206F36"/>
    <w:rsid w:val="002165DC"/>
    <w:rsid w:val="00235CCD"/>
    <w:rsid w:val="0024318D"/>
    <w:rsid w:val="002523F5"/>
    <w:rsid w:val="0026471F"/>
    <w:rsid w:val="00287AFE"/>
    <w:rsid w:val="002951FD"/>
    <w:rsid w:val="002A026F"/>
    <w:rsid w:val="002A1E3A"/>
    <w:rsid w:val="002A2626"/>
    <w:rsid w:val="002B7FF7"/>
    <w:rsid w:val="002C3BFA"/>
    <w:rsid w:val="002C50DF"/>
    <w:rsid w:val="002D1FCF"/>
    <w:rsid w:val="002E4E3E"/>
    <w:rsid w:val="00306053"/>
    <w:rsid w:val="003122CF"/>
    <w:rsid w:val="003145EF"/>
    <w:rsid w:val="00330124"/>
    <w:rsid w:val="00331ECE"/>
    <w:rsid w:val="00351DC7"/>
    <w:rsid w:val="00371A4B"/>
    <w:rsid w:val="003741C6"/>
    <w:rsid w:val="003A1FF1"/>
    <w:rsid w:val="003A30DC"/>
    <w:rsid w:val="003B4C6E"/>
    <w:rsid w:val="003C56C9"/>
    <w:rsid w:val="003D1802"/>
    <w:rsid w:val="003D2A60"/>
    <w:rsid w:val="003D3E86"/>
    <w:rsid w:val="003D5AE0"/>
    <w:rsid w:val="003E0C5D"/>
    <w:rsid w:val="003E5384"/>
    <w:rsid w:val="003E6924"/>
    <w:rsid w:val="003E79ED"/>
    <w:rsid w:val="003F2973"/>
    <w:rsid w:val="004144CE"/>
    <w:rsid w:val="00415030"/>
    <w:rsid w:val="00422AF0"/>
    <w:rsid w:val="004236FE"/>
    <w:rsid w:val="00431725"/>
    <w:rsid w:val="00432151"/>
    <w:rsid w:val="00433FBA"/>
    <w:rsid w:val="00434941"/>
    <w:rsid w:val="00444A71"/>
    <w:rsid w:val="00450C2C"/>
    <w:rsid w:val="004604C4"/>
    <w:rsid w:val="0047446C"/>
    <w:rsid w:val="004775A9"/>
    <w:rsid w:val="00484299"/>
    <w:rsid w:val="004850C7"/>
    <w:rsid w:val="00494464"/>
    <w:rsid w:val="004B48E1"/>
    <w:rsid w:val="004D16C2"/>
    <w:rsid w:val="004D393F"/>
    <w:rsid w:val="004F4E19"/>
    <w:rsid w:val="004F4FB8"/>
    <w:rsid w:val="004F56DD"/>
    <w:rsid w:val="00500AEE"/>
    <w:rsid w:val="005206DC"/>
    <w:rsid w:val="005208A9"/>
    <w:rsid w:val="0052404E"/>
    <w:rsid w:val="00537813"/>
    <w:rsid w:val="0054789A"/>
    <w:rsid w:val="0057074A"/>
    <w:rsid w:val="00572EF2"/>
    <w:rsid w:val="00575D47"/>
    <w:rsid w:val="00580CBB"/>
    <w:rsid w:val="0059236A"/>
    <w:rsid w:val="0059660B"/>
    <w:rsid w:val="0059709B"/>
    <w:rsid w:val="005A3A8E"/>
    <w:rsid w:val="005A54CF"/>
    <w:rsid w:val="005B0750"/>
    <w:rsid w:val="005B3CC5"/>
    <w:rsid w:val="005B6B86"/>
    <w:rsid w:val="005B6E94"/>
    <w:rsid w:val="005B79AC"/>
    <w:rsid w:val="005C1225"/>
    <w:rsid w:val="005C1D34"/>
    <w:rsid w:val="005C7A0B"/>
    <w:rsid w:val="005E07C3"/>
    <w:rsid w:val="005E39EF"/>
    <w:rsid w:val="005E67A0"/>
    <w:rsid w:val="005E6E05"/>
    <w:rsid w:val="005E725E"/>
    <w:rsid w:val="005F2643"/>
    <w:rsid w:val="00605C68"/>
    <w:rsid w:val="00627BFC"/>
    <w:rsid w:val="0064255A"/>
    <w:rsid w:val="006515F7"/>
    <w:rsid w:val="00666033"/>
    <w:rsid w:val="00682389"/>
    <w:rsid w:val="00692A5C"/>
    <w:rsid w:val="00692DDD"/>
    <w:rsid w:val="0069514A"/>
    <w:rsid w:val="006955C9"/>
    <w:rsid w:val="006A103A"/>
    <w:rsid w:val="006A12E5"/>
    <w:rsid w:val="006A16C0"/>
    <w:rsid w:val="006B6A4F"/>
    <w:rsid w:val="006F5CD2"/>
    <w:rsid w:val="00702785"/>
    <w:rsid w:val="0071112F"/>
    <w:rsid w:val="00712E34"/>
    <w:rsid w:val="00720920"/>
    <w:rsid w:val="00735789"/>
    <w:rsid w:val="0074403A"/>
    <w:rsid w:val="00761B5B"/>
    <w:rsid w:val="0076218E"/>
    <w:rsid w:val="00785966"/>
    <w:rsid w:val="007A6AFD"/>
    <w:rsid w:val="007B2643"/>
    <w:rsid w:val="007B796C"/>
    <w:rsid w:val="007C2633"/>
    <w:rsid w:val="007C3D7E"/>
    <w:rsid w:val="007D0A94"/>
    <w:rsid w:val="007D12DC"/>
    <w:rsid w:val="007E0944"/>
    <w:rsid w:val="00800B5D"/>
    <w:rsid w:val="008061EF"/>
    <w:rsid w:val="008258C0"/>
    <w:rsid w:val="00830335"/>
    <w:rsid w:val="00846138"/>
    <w:rsid w:val="00853343"/>
    <w:rsid w:val="00863A67"/>
    <w:rsid w:val="00866C72"/>
    <w:rsid w:val="00867EF8"/>
    <w:rsid w:val="00886E35"/>
    <w:rsid w:val="008A6484"/>
    <w:rsid w:val="008B3F85"/>
    <w:rsid w:val="008B5848"/>
    <w:rsid w:val="008D2B7A"/>
    <w:rsid w:val="0090303B"/>
    <w:rsid w:val="009144D2"/>
    <w:rsid w:val="00915389"/>
    <w:rsid w:val="00934C1B"/>
    <w:rsid w:val="00936ABE"/>
    <w:rsid w:val="00947FF7"/>
    <w:rsid w:val="00954505"/>
    <w:rsid w:val="00965138"/>
    <w:rsid w:val="00972BD1"/>
    <w:rsid w:val="00974296"/>
    <w:rsid w:val="00977680"/>
    <w:rsid w:val="009A4B85"/>
    <w:rsid w:val="009C2F28"/>
    <w:rsid w:val="009D329B"/>
    <w:rsid w:val="009E037F"/>
    <w:rsid w:val="009E1994"/>
    <w:rsid w:val="009E2A68"/>
    <w:rsid w:val="00A14B79"/>
    <w:rsid w:val="00A2293B"/>
    <w:rsid w:val="00A26D4A"/>
    <w:rsid w:val="00A401D5"/>
    <w:rsid w:val="00A511A7"/>
    <w:rsid w:val="00A63CDB"/>
    <w:rsid w:val="00A70512"/>
    <w:rsid w:val="00A77BAF"/>
    <w:rsid w:val="00A82534"/>
    <w:rsid w:val="00A95F48"/>
    <w:rsid w:val="00AA32A1"/>
    <w:rsid w:val="00AA5A2F"/>
    <w:rsid w:val="00AB6291"/>
    <w:rsid w:val="00AB751A"/>
    <w:rsid w:val="00AC7D5C"/>
    <w:rsid w:val="00AD26D7"/>
    <w:rsid w:val="00AD42A2"/>
    <w:rsid w:val="00AE549E"/>
    <w:rsid w:val="00AF0C9E"/>
    <w:rsid w:val="00B20A1E"/>
    <w:rsid w:val="00B221C9"/>
    <w:rsid w:val="00B37EA4"/>
    <w:rsid w:val="00B70CFE"/>
    <w:rsid w:val="00B82A7C"/>
    <w:rsid w:val="00B864FF"/>
    <w:rsid w:val="00B86DE8"/>
    <w:rsid w:val="00B936DE"/>
    <w:rsid w:val="00BA104C"/>
    <w:rsid w:val="00BA10C1"/>
    <w:rsid w:val="00BA447D"/>
    <w:rsid w:val="00BA558F"/>
    <w:rsid w:val="00BA5EC8"/>
    <w:rsid w:val="00BB431F"/>
    <w:rsid w:val="00BB6A34"/>
    <w:rsid w:val="00BE5C22"/>
    <w:rsid w:val="00BE7D1C"/>
    <w:rsid w:val="00C30F55"/>
    <w:rsid w:val="00C32A51"/>
    <w:rsid w:val="00C33B39"/>
    <w:rsid w:val="00C3559C"/>
    <w:rsid w:val="00C4089D"/>
    <w:rsid w:val="00C44C7A"/>
    <w:rsid w:val="00C45CE0"/>
    <w:rsid w:val="00C61326"/>
    <w:rsid w:val="00C80675"/>
    <w:rsid w:val="00CA43CC"/>
    <w:rsid w:val="00CC403F"/>
    <w:rsid w:val="00CC47C2"/>
    <w:rsid w:val="00CD4938"/>
    <w:rsid w:val="00CE1449"/>
    <w:rsid w:val="00CE1FED"/>
    <w:rsid w:val="00CF4227"/>
    <w:rsid w:val="00D0095A"/>
    <w:rsid w:val="00D01C56"/>
    <w:rsid w:val="00D22941"/>
    <w:rsid w:val="00D2488E"/>
    <w:rsid w:val="00D3579A"/>
    <w:rsid w:val="00D3721B"/>
    <w:rsid w:val="00D37AE8"/>
    <w:rsid w:val="00D41F45"/>
    <w:rsid w:val="00D42040"/>
    <w:rsid w:val="00D43CE8"/>
    <w:rsid w:val="00D44711"/>
    <w:rsid w:val="00D532EA"/>
    <w:rsid w:val="00D57B84"/>
    <w:rsid w:val="00D640A6"/>
    <w:rsid w:val="00D821C1"/>
    <w:rsid w:val="00D829C8"/>
    <w:rsid w:val="00D856CA"/>
    <w:rsid w:val="00D92EDB"/>
    <w:rsid w:val="00D97411"/>
    <w:rsid w:val="00DA716F"/>
    <w:rsid w:val="00DD22EB"/>
    <w:rsid w:val="00DD24E5"/>
    <w:rsid w:val="00DF4175"/>
    <w:rsid w:val="00E03935"/>
    <w:rsid w:val="00E22B95"/>
    <w:rsid w:val="00E36347"/>
    <w:rsid w:val="00E40117"/>
    <w:rsid w:val="00E40B6F"/>
    <w:rsid w:val="00E472B0"/>
    <w:rsid w:val="00E53302"/>
    <w:rsid w:val="00E679D1"/>
    <w:rsid w:val="00E7146B"/>
    <w:rsid w:val="00E84A51"/>
    <w:rsid w:val="00E901EA"/>
    <w:rsid w:val="00E9582F"/>
    <w:rsid w:val="00EB011A"/>
    <w:rsid w:val="00EB110D"/>
    <w:rsid w:val="00EB3920"/>
    <w:rsid w:val="00EC4FB0"/>
    <w:rsid w:val="00EC6A25"/>
    <w:rsid w:val="00ED04E6"/>
    <w:rsid w:val="00ED3844"/>
    <w:rsid w:val="00ED4506"/>
    <w:rsid w:val="00EE5A07"/>
    <w:rsid w:val="00EE653A"/>
    <w:rsid w:val="00F07150"/>
    <w:rsid w:val="00F10E2F"/>
    <w:rsid w:val="00F1787B"/>
    <w:rsid w:val="00F269C3"/>
    <w:rsid w:val="00F353B8"/>
    <w:rsid w:val="00F355F1"/>
    <w:rsid w:val="00F35E6A"/>
    <w:rsid w:val="00F44E14"/>
    <w:rsid w:val="00F5372B"/>
    <w:rsid w:val="00F53D86"/>
    <w:rsid w:val="00F547D4"/>
    <w:rsid w:val="00F55D87"/>
    <w:rsid w:val="00F65E41"/>
    <w:rsid w:val="00F719FD"/>
    <w:rsid w:val="00F81CF3"/>
    <w:rsid w:val="00FA6B51"/>
    <w:rsid w:val="00FD1FCC"/>
    <w:rsid w:val="00FD45CE"/>
    <w:rsid w:val="00FD4973"/>
    <w:rsid w:val="00FE2DBE"/>
    <w:rsid w:val="00FE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9C3DB8"/>
  <w15:chartTrackingRefBased/>
  <w15:docId w15:val="{B9870BE1-2D08-45C4-B6F0-6B823AFC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741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32A51"/>
    <w:pPr>
      <w:keepNext/>
      <w:overflowPunct/>
      <w:autoSpaceDE/>
      <w:autoSpaceDN/>
      <w:adjustRightInd/>
      <w:spacing w:before="240" w:after="60"/>
      <w:textAlignment w:val="auto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C32A51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C32A51"/>
    <w:pPr>
      <w:overflowPunct/>
      <w:autoSpaceDE/>
      <w:autoSpaceDN/>
      <w:adjustRightInd/>
      <w:spacing w:before="240" w:after="60"/>
      <w:textAlignment w:val="auto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C32A51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Corpotesto">
    <w:name w:val="Body Text"/>
    <w:basedOn w:val="Normale"/>
    <w:link w:val="CorpotestoCarattere"/>
    <w:rPr>
      <w:b/>
      <w:bCs/>
    </w:rPr>
  </w:style>
  <w:style w:type="paragraph" w:styleId="Intestazione">
    <w:name w:val="header"/>
    <w:basedOn w:val="Normale"/>
    <w:rsid w:val="008B584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8B584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4F4E19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D97411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D97411"/>
  </w:style>
  <w:style w:type="paragraph" w:styleId="Rientrocorpodeltesto">
    <w:name w:val="Body Text Indent"/>
    <w:basedOn w:val="Normale"/>
    <w:link w:val="RientrocorpodeltestoCarattere"/>
    <w:rsid w:val="00371A4B"/>
    <w:pPr>
      <w:spacing w:after="120"/>
      <w:ind w:left="283"/>
    </w:pPr>
  </w:style>
  <w:style w:type="character" w:customStyle="1" w:styleId="IntestazionemessaggioCarattere">
    <w:name w:val="Intestazione messaggio Carattere"/>
    <w:link w:val="Intestazionemessaggio"/>
    <w:locked/>
    <w:rsid w:val="00E679D1"/>
    <w:rPr>
      <w:rFonts w:ascii="Garamond" w:hAnsi="Garamond"/>
      <w:spacing w:val="-5"/>
      <w:sz w:val="24"/>
      <w:lang w:val="it-IT" w:eastAsia="en-US" w:bidi="ar-SA"/>
    </w:rPr>
  </w:style>
  <w:style w:type="paragraph" w:styleId="Intestazionemessaggio">
    <w:name w:val="Message Header"/>
    <w:basedOn w:val="Corpotesto"/>
    <w:link w:val="IntestazionemessaggioCarattere"/>
    <w:rsid w:val="00E679D1"/>
    <w:pPr>
      <w:keepLines/>
      <w:overflowPunct/>
      <w:autoSpaceDE/>
      <w:autoSpaceDN/>
      <w:adjustRightInd/>
      <w:spacing w:after="40" w:line="140" w:lineRule="atLeast"/>
      <w:ind w:left="360"/>
      <w:textAlignment w:val="auto"/>
    </w:pPr>
    <w:rPr>
      <w:rFonts w:ascii="Garamond" w:hAnsi="Garamond"/>
      <w:b w:val="0"/>
      <w:bCs w:val="0"/>
      <w:spacing w:val="-5"/>
      <w:lang w:eastAsia="en-US"/>
    </w:rPr>
  </w:style>
  <w:style w:type="paragraph" w:customStyle="1" w:styleId="Etichettadocumento">
    <w:name w:val="Etichetta documento"/>
    <w:next w:val="Normale"/>
    <w:rsid w:val="00E679D1"/>
    <w:pPr>
      <w:pBdr>
        <w:top w:val="double" w:sz="6" w:space="8" w:color="auto"/>
        <w:bottom w:val="double" w:sz="6" w:space="8" w:color="auto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lang w:eastAsia="en-US"/>
    </w:rPr>
  </w:style>
  <w:style w:type="paragraph" w:customStyle="1" w:styleId="Primaintestazionemessaggio">
    <w:name w:val="Prima intestazione messaggio"/>
    <w:basedOn w:val="Intestazionemessaggio"/>
    <w:next w:val="Intestazionemessaggio"/>
    <w:rsid w:val="00E679D1"/>
  </w:style>
  <w:style w:type="paragraph" w:customStyle="1" w:styleId="Etichettaintestazionemessaggio">
    <w:name w:val="Etichetta intestazione messaggio"/>
    <w:basedOn w:val="Intestazionemessaggio"/>
    <w:next w:val="Intestazionemessaggio"/>
    <w:rsid w:val="00E679D1"/>
    <w:pPr>
      <w:spacing w:before="40" w:after="0"/>
      <w:ind w:left="0"/>
    </w:pPr>
    <w:rPr>
      <w:caps/>
      <w:spacing w:val="6"/>
      <w:sz w:val="14"/>
    </w:rPr>
  </w:style>
  <w:style w:type="paragraph" w:customStyle="1" w:styleId="Ultimaintestazionemessaggio">
    <w:name w:val="Ultima intestazione messaggio"/>
    <w:basedOn w:val="Intestazionemessaggio"/>
    <w:next w:val="Corpotesto"/>
    <w:rsid w:val="00E679D1"/>
    <w:pPr>
      <w:pBdr>
        <w:top w:val="double" w:sz="6" w:space="18" w:color="auto"/>
        <w:bottom w:val="double" w:sz="6" w:space="18" w:color="auto"/>
      </w:pBdr>
      <w:tabs>
        <w:tab w:val="left" w:pos="1584"/>
        <w:tab w:val="left" w:pos="3600"/>
        <w:tab w:val="right" w:pos="6048"/>
        <w:tab w:val="right" w:pos="8064"/>
      </w:tabs>
      <w:spacing w:before="13"/>
      <w:ind w:left="0"/>
    </w:pPr>
  </w:style>
  <w:style w:type="character" w:styleId="Enfasicorsivo">
    <w:name w:val="Emphasis"/>
    <w:qFormat/>
    <w:rsid w:val="00E679D1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C30F55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ttotitoloCarattere">
    <w:name w:val="Sottotitolo Carattere"/>
    <w:link w:val="Sottotitolo"/>
    <w:rsid w:val="00C30F55"/>
    <w:rPr>
      <w:rFonts w:ascii="Cambria" w:hAnsi="Cambria"/>
      <w:sz w:val="24"/>
      <w:szCs w:val="24"/>
      <w:lang w:val="it-IT" w:eastAsia="it-IT" w:bidi="ar-SA"/>
    </w:rPr>
  </w:style>
  <w:style w:type="character" w:customStyle="1" w:styleId="Titolo3Carattere">
    <w:name w:val="Titolo 3 Carattere"/>
    <w:link w:val="Titolo3"/>
    <w:semiHidden/>
    <w:rsid w:val="00C32A51"/>
    <w:rPr>
      <w:rFonts w:ascii="Calibri Light" w:hAnsi="Calibri Light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link w:val="Titolo4"/>
    <w:semiHidden/>
    <w:rsid w:val="00C32A51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Titolo5Carattere">
    <w:name w:val="Titolo 5 Carattere"/>
    <w:link w:val="Titolo5"/>
    <w:semiHidden/>
    <w:rsid w:val="00C32A51"/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customStyle="1" w:styleId="Titolo6Carattere">
    <w:name w:val="Titolo 6 Carattere"/>
    <w:link w:val="Titolo6"/>
    <w:semiHidden/>
    <w:rsid w:val="00C32A51"/>
    <w:rPr>
      <w:rFonts w:ascii="Calibri" w:hAnsi="Calibri"/>
      <w:b/>
      <w:bCs/>
      <w:sz w:val="22"/>
      <w:szCs w:val="22"/>
      <w:lang w:val="x-none" w:eastAsia="x-none"/>
    </w:rPr>
  </w:style>
  <w:style w:type="numbering" w:customStyle="1" w:styleId="Nessunelenco1">
    <w:name w:val="Nessun elenco1"/>
    <w:next w:val="Nessunelenco"/>
    <w:semiHidden/>
    <w:rsid w:val="00C32A51"/>
  </w:style>
  <w:style w:type="table" w:customStyle="1" w:styleId="Grigliatabella1">
    <w:name w:val="Griglia tabella1"/>
    <w:basedOn w:val="Tabellanormale"/>
    <w:next w:val="Grigliatabella"/>
    <w:rsid w:val="00C32A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rsid w:val="00C32A51"/>
    <w:pPr>
      <w:overflowPunct/>
      <w:autoSpaceDE/>
      <w:autoSpaceDN/>
      <w:adjustRightInd/>
      <w:textAlignment w:val="auto"/>
    </w:pPr>
    <w:rPr>
      <w:rFonts w:ascii="Times New Roman" w:hAnsi="Times New Roman"/>
      <w:szCs w:val="24"/>
    </w:rPr>
  </w:style>
  <w:style w:type="character" w:customStyle="1" w:styleId="TestofumettoCarattere">
    <w:name w:val="Testo fumetto Carattere"/>
    <w:link w:val="Testofumetto"/>
    <w:rsid w:val="00C32A51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rsid w:val="00C32A51"/>
    <w:rPr>
      <w:rFonts w:ascii="Arial" w:hAnsi="Arial"/>
      <w:b/>
      <w:bCs/>
      <w:sz w:val="24"/>
    </w:rPr>
  </w:style>
  <w:style w:type="paragraph" w:customStyle="1" w:styleId="BodyText31">
    <w:name w:val="Body Text 31"/>
    <w:basedOn w:val="Normale"/>
    <w:rsid w:val="00C32A51"/>
    <w:pPr>
      <w:suppressAutoHyphens/>
      <w:overflowPunct/>
      <w:autoSpaceDE/>
      <w:autoSpaceDN/>
      <w:adjustRightInd/>
      <w:jc w:val="both"/>
      <w:textAlignment w:val="auto"/>
    </w:pPr>
    <w:rPr>
      <w:rFonts w:cs="Arial"/>
      <w:kern w:val="1"/>
      <w:sz w:val="20"/>
    </w:rPr>
  </w:style>
  <w:style w:type="character" w:customStyle="1" w:styleId="PidipaginaCarattere">
    <w:name w:val="Piè di pagina Carattere"/>
    <w:link w:val="Pidipagina"/>
    <w:rsid w:val="00C32A51"/>
    <w:rPr>
      <w:rFonts w:ascii="Arial" w:hAnsi="Arial"/>
      <w:sz w:val="24"/>
    </w:rPr>
  </w:style>
  <w:style w:type="character" w:customStyle="1" w:styleId="Titolo1Carattere">
    <w:name w:val="Titolo 1 Carattere"/>
    <w:link w:val="Titolo1"/>
    <w:rsid w:val="00C32A51"/>
    <w:rPr>
      <w:rFonts w:ascii="Arial" w:hAnsi="Arial"/>
      <w:sz w:val="32"/>
      <w:szCs w:val="32"/>
    </w:rPr>
  </w:style>
  <w:style w:type="character" w:customStyle="1" w:styleId="Titolo2Carattere">
    <w:name w:val="Titolo 2 Carattere"/>
    <w:link w:val="Titolo2"/>
    <w:rsid w:val="00C32A51"/>
    <w:rPr>
      <w:rFonts w:ascii="Arial" w:hAnsi="Arial"/>
      <w:b/>
      <w:bCs/>
      <w:sz w:val="24"/>
    </w:rPr>
  </w:style>
  <w:style w:type="character" w:customStyle="1" w:styleId="RientrocorpodeltestoCarattere">
    <w:name w:val="Rientro corpo del testo Carattere"/>
    <w:link w:val="Rientrocorpodeltesto"/>
    <w:rsid w:val="00C32A51"/>
    <w:rPr>
      <w:rFonts w:ascii="Arial" w:hAnsi="Arial"/>
      <w:sz w:val="24"/>
    </w:rPr>
  </w:style>
  <w:style w:type="paragraph" w:styleId="Rientrocorpodeltesto3">
    <w:name w:val="Body Text Indent 3"/>
    <w:basedOn w:val="Normale"/>
    <w:link w:val="Rientrocorpodeltesto3Carattere"/>
    <w:rsid w:val="00C32A5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rsid w:val="00C32A51"/>
    <w:rPr>
      <w:rFonts w:ascii="Arial" w:hAnsi="Arial"/>
      <w:sz w:val="16"/>
      <w:szCs w:val="16"/>
      <w:lang w:val="x-none" w:eastAsia="x-none"/>
    </w:rPr>
  </w:style>
  <w:style w:type="paragraph" w:styleId="Testodelblocco">
    <w:name w:val="Block Text"/>
    <w:basedOn w:val="Normale"/>
    <w:rsid w:val="00C32A51"/>
    <w:pPr>
      <w:overflowPunct/>
      <w:autoSpaceDE/>
      <w:autoSpaceDN/>
      <w:adjustRightInd/>
      <w:spacing w:after="120"/>
      <w:ind w:left="708" w:right="818"/>
      <w:textAlignment w:val="auto"/>
    </w:pPr>
    <w:rPr>
      <w:rFonts w:ascii="Times New Roman" w:hAnsi="Times New Roman"/>
      <w:szCs w:val="24"/>
    </w:rPr>
  </w:style>
  <w:style w:type="character" w:styleId="Rimandocommento">
    <w:name w:val="annotation reference"/>
    <w:uiPriority w:val="99"/>
    <w:rsid w:val="00C32A5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C32A51"/>
    <w:pPr>
      <w:overflowPunct/>
      <w:autoSpaceDE/>
      <w:autoSpaceDN/>
      <w:adjustRightInd/>
      <w:textAlignment w:val="auto"/>
    </w:pPr>
    <w:rPr>
      <w:sz w:val="20"/>
      <w:lang w:val="x-none" w:eastAsia="x-none"/>
    </w:rPr>
  </w:style>
  <w:style w:type="character" w:customStyle="1" w:styleId="TestocommentoCarattere">
    <w:name w:val="Testo commento Carattere"/>
    <w:link w:val="Testocommento"/>
    <w:uiPriority w:val="99"/>
    <w:rsid w:val="00C32A51"/>
    <w:rPr>
      <w:rFonts w:ascii="Arial" w:hAnsi="Arial"/>
      <w:lang w:val="x-none" w:eastAsia="x-none"/>
    </w:rPr>
  </w:style>
  <w:style w:type="paragraph" w:styleId="Soggettocommento">
    <w:name w:val="annotation subject"/>
    <w:basedOn w:val="Testocommento"/>
    <w:next w:val="Testocommento"/>
    <w:link w:val="SoggettocommentoCarattere"/>
    <w:rsid w:val="00C32A51"/>
    <w:rPr>
      <w:b/>
      <w:bCs/>
    </w:rPr>
  </w:style>
  <w:style w:type="character" w:customStyle="1" w:styleId="SoggettocommentoCarattere">
    <w:name w:val="Soggetto commento Carattere"/>
    <w:link w:val="Soggettocommento"/>
    <w:rsid w:val="00C32A51"/>
    <w:rPr>
      <w:rFonts w:ascii="Arial" w:hAnsi="Arial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9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TAS-CANTONI\Desktop\INTESTA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</vt:lpstr>
    </vt:vector>
  </TitlesOfParts>
  <Company/>
  <LinksUpToDate>false</LinksUpToDate>
  <CharactersWithSpaces>1570</CharactersWithSpaces>
  <SharedDoc>false</SharedDoc>
  <HLinks>
    <vt:vector size="6" baseType="variant">
      <vt:variant>
        <vt:i4>393260</vt:i4>
      </vt:variant>
      <vt:variant>
        <vt:i4>0</vt:i4>
      </vt:variant>
      <vt:variant>
        <vt:i4>0</vt:i4>
      </vt:variant>
      <vt:variant>
        <vt:i4>5</vt:i4>
      </vt:variant>
      <vt:variant>
        <vt:lpwstr>mailto:bgis027001@istruzione.it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</dc:title>
  <dc:subject/>
  <dc:creator>ITAS-CANTONI</dc:creator>
  <cp:keywords/>
  <cp:lastModifiedBy>Docente</cp:lastModifiedBy>
  <cp:revision>2</cp:revision>
  <cp:lastPrinted>2018-10-01T07:33:00Z</cp:lastPrinted>
  <dcterms:created xsi:type="dcterms:W3CDTF">2025-10-16T05:59:00Z</dcterms:created>
  <dcterms:modified xsi:type="dcterms:W3CDTF">2025-10-16T05:59:00Z</dcterms:modified>
</cp:coreProperties>
</file>