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1E5623" w14:textId="77777777" w:rsidR="009D329B" w:rsidRPr="00BB431F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center"/>
        <w:textAlignment w:val="auto"/>
        <w:rPr>
          <w:rFonts w:ascii="Verdana" w:eastAsia="Calibri" w:hAnsi="Verdana"/>
          <w:b/>
          <w:bCs/>
          <w:sz w:val="22"/>
          <w:szCs w:val="28"/>
          <w:lang w:eastAsia="en-US"/>
        </w:rPr>
      </w:pPr>
      <w:bookmarkStart w:id="0" w:name="_GoBack"/>
      <w:bookmarkEnd w:id="0"/>
      <w:r w:rsidRPr="009D329B">
        <w:rPr>
          <w:rFonts w:ascii="Verdana" w:eastAsia="Calibri" w:hAnsi="Verdana"/>
          <w:b/>
          <w:sz w:val="22"/>
          <w:szCs w:val="28"/>
          <w:lang w:eastAsia="en-US"/>
        </w:rPr>
        <w:t>VERBALE</w:t>
      </w:r>
      <w:r w:rsidRPr="009D329B">
        <w:rPr>
          <w:rFonts w:ascii="Verdana" w:eastAsia="Calibri" w:hAnsi="Verdana"/>
          <w:sz w:val="22"/>
          <w:szCs w:val="28"/>
          <w:lang w:eastAsia="en-US"/>
        </w:rPr>
        <w:t xml:space="preserve"> </w:t>
      </w:r>
      <w:r w:rsidRPr="00BB431F">
        <w:rPr>
          <w:rFonts w:ascii="Verdana" w:eastAsia="Calibri" w:hAnsi="Verdana"/>
          <w:b/>
          <w:bCs/>
          <w:sz w:val="22"/>
          <w:szCs w:val="28"/>
          <w:lang w:eastAsia="en-US"/>
        </w:rPr>
        <w:t>ELEZION</w:t>
      </w:r>
      <w:r w:rsidRPr="009D329B">
        <w:rPr>
          <w:rFonts w:ascii="Verdana" w:eastAsia="Calibri" w:hAnsi="Verdana"/>
          <w:b/>
          <w:bCs/>
          <w:sz w:val="22"/>
          <w:szCs w:val="28"/>
          <w:lang w:eastAsia="en-US"/>
        </w:rPr>
        <w:t>I</w:t>
      </w:r>
    </w:p>
    <w:p w14:paraId="6BDB2A32" w14:textId="77777777" w:rsidR="009D329B" w:rsidRPr="00BB431F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center"/>
        <w:textAlignment w:val="auto"/>
        <w:rPr>
          <w:rFonts w:ascii="Verdana" w:eastAsia="Calibri" w:hAnsi="Verdana"/>
          <w:b/>
          <w:bCs/>
          <w:sz w:val="22"/>
          <w:szCs w:val="28"/>
          <w:lang w:eastAsia="en-US"/>
        </w:rPr>
      </w:pPr>
      <w:r w:rsidRPr="00BB431F">
        <w:rPr>
          <w:rFonts w:ascii="Verdana" w:eastAsia="Calibri" w:hAnsi="Verdana"/>
          <w:b/>
          <w:bCs/>
          <w:sz w:val="22"/>
          <w:szCs w:val="28"/>
          <w:lang w:eastAsia="en-US"/>
        </w:rPr>
        <w:t xml:space="preserve">STUDENTI </w:t>
      </w:r>
      <w:r w:rsidRPr="009D329B">
        <w:rPr>
          <w:rFonts w:ascii="Verdana" w:eastAsia="Calibri" w:hAnsi="Verdana"/>
          <w:b/>
          <w:bCs/>
          <w:sz w:val="22"/>
          <w:szCs w:val="28"/>
          <w:lang w:eastAsia="en-US"/>
        </w:rPr>
        <w:t>RAPPRESENTANTI CONSIGLI DI CLASSE</w:t>
      </w:r>
    </w:p>
    <w:p w14:paraId="51EEA3D1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6"/>
          <w:szCs w:val="22"/>
          <w:lang w:eastAsia="en-US"/>
        </w:rPr>
      </w:pPr>
    </w:p>
    <w:p w14:paraId="4B0F793E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right"/>
        <w:textAlignment w:val="auto"/>
        <w:rPr>
          <w:rFonts w:ascii="Verdana" w:eastAsia="Calibri" w:hAnsi="Verdana"/>
          <w:sz w:val="18"/>
          <w:szCs w:val="22"/>
          <w:lang w:eastAsia="en-US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</w:t>
      </w:r>
      <w:r w:rsidRPr="00BB431F">
        <w:rPr>
          <w:rFonts w:ascii="Verdana" w:eastAsia="Calibri" w:hAnsi="Verdana"/>
          <w:sz w:val="18"/>
          <w:szCs w:val="22"/>
          <w:lang w:eastAsia="en-US"/>
        </w:rPr>
        <w:t xml:space="preserve">        CLASSE ______________</w:t>
      </w: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a.s.</w:t>
      </w:r>
      <w:r w:rsidRPr="00BB431F">
        <w:rPr>
          <w:rFonts w:ascii="Verdana" w:eastAsia="Calibri" w:hAnsi="Verdana"/>
          <w:sz w:val="18"/>
          <w:szCs w:val="22"/>
          <w:lang w:eastAsia="en-US"/>
        </w:rPr>
        <w:t xml:space="preserve"> </w:t>
      </w:r>
      <w:r w:rsidRPr="009D329B">
        <w:rPr>
          <w:rFonts w:ascii="Verdana" w:eastAsia="Calibri" w:hAnsi="Verdana"/>
          <w:sz w:val="18"/>
          <w:szCs w:val="22"/>
          <w:lang w:eastAsia="en-US"/>
        </w:rPr>
        <w:t>__________________</w:t>
      </w:r>
    </w:p>
    <w:p w14:paraId="2BAB2414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right"/>
        <w:textAlignment w:val="auto"/>
        <w:rPr>
          <w:rFonts w:ascii="Verdana" w:eastAsia="Calibri" w:hAnsi="Verdana"/>
          <w:sz w:val="18"/>
          <w:szCs w:val="22"/>
          <w:lang w:eastAsia="en-US"/>
        </w:rPr>
      </w:pPr>
    </w:p>
    <w:p w14:paraId="5F93E3F6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8"/>
          <w:szCs w:val="22"/>
          <w:lang w:eastAsia="en-US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      </w:t>
      </w:r>
    </w:p>
    <w:p w14:paraId="479D4642" w14:textId="77777777" w:rsidR="009D329B" w:rsidRPr="00BB431F" w:rsidRDefault="004850C7" w:rsidP="00682389">
      <w:pPr>
        <w:tabs>
          <w:tab w:val="left" w:pos="0"/>
          <w:tab w:val="center" w:pos="4819"/>
          <w:tab w:val="right" w:pos="9638"/>
        </w:tabs>
        <w:overflowPunct/>
        <w:autoSpaceDE/>
        <w:autoSpaceDN/>
        <w:adjustRightInd/>
        <w:spacing w:line="276" w:lineRule="auto"/>
        <w:ind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2"/>
          <w:szCs w:val="22"/>
          <w:lang w:eastAsia="en-US"/>
        </w:rPr>
        <w:t xml:space="preserve">      </w:t>
      </w:r>
      <w:r w:rsidR="009D329B" w:rsidRPr="009D329B">
        <w:rPr>
          <w:rFonts w:ascii="Verdana" w:eastAsia="Calibri" w:hAnsi="Verdana"/>
          <w:sz w:val="22"/>
          <w:szCs w:val="22"/>
          <w:lang w:eastAsia="en-US"/>
        </w:rPr>
        <w:t xml:space="preserve">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>Il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D640A6">
        <w:rPr>
          <w:rFonts w:ascii="Verdana" w:eastAsia="Calibri" w:hAnsi="Verdana"/>
          <w:sz w:val="20"/>
          <w:szCs w:val="22"/>
          <w:lang w:eastAsia="en-US"/>
        </w:rPr>
        <w:t xml:space="preserve">giorno </w:t>
      </w:r>
      <w:r w:rsidR="00DD22EB">
        <w:rPr>
          <w:rFonts w:ascii="Verdana" w:eastAsia="Calibri" w:hAnsi="Verdana"/>
          <w:sz w:val="20"/>
          <w:szCs w:val="22"/>
          <w:lang w:eastAsia="en-US"/>
        </w:rPr>
        <w:t>……………………………………..</w:t>
      </w:r>
      <w:r w:rsidR="009D329B" w:rsidRPr="009D329B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>dalle ore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5F2643">
        <w:rPr>
          <w:rFonts w:ascii="Verdana" w:eastAsia="Calibri" w:hAnsi="Verdana"/>
          <w:sz w:val="20"/>
          <w:szCs w:val="22"/>
          <w:lang w:eastAsia="en-US"/>
        </w:rPr>
        <w:t>……………..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 alle ore 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……………… </w:t>
      </w:r>
      <w:r w:rsidR="009D329B" w:rsidRPr="009D329B">
        <w:rPr>
          <w:rFonts w:ascii="Verdana" w:eastAsia="Calibri" w:hAnsi="Verdana"/>
          <w:sz w:val="20"/>
          <w:szCs w:val="22"/>
          <w:lang w:eastAsia="en-US"/>
        </w:rPr>
        <w:t xml:space="preserve">si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è svolta l’assemblea della classe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……………………………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 per l’elezione di due studenti rappresentanti di classe per l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’anno </w:t>
      </w:r>
      <w:r w:rsidR="009D329B" w:rsidRPr="00BB431F">
        <w:rPr>
          <w:rFonts w:ascii="Verdana" w:eastAsia="Calibri" w:hAnsi="Verdana"/>
          <w:sz w:val="20"/>
          <w:szCs w:val="22"/>
          <w:lang w:eastAsia="en-US"/>
        </w:rPr>
        <w:t xml:space="preserve">scolastico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……………………….</w:t>
      </w:r>
      <w:r w:rsidR="00682389">
        <w:rPr>
          <w:rFonts w:ascii="Verdana" w:eastAsia="Calibri" w:hAnsi="Verdana"/>
          <w:sz w:val="20"/>
          <w:szCs w:val="22"/>
          <w:lang w:eastAsia="en-US"/>
        </w:rPr>
        <w:t xml:space="preserve">  </w:t>
      </w:r>
      <w:r w:rsidRPr="00BB431F">
        <w:rPr>
          <w:rFonts w:ascii="Verdana" w:eastAsia="Calibri" w:hAnsi="Verdana"/>
          <w:sz w:val="20"/>
          <w:szCs w:val="22"/>
          <w:lang w:eastAsia="en-US"/>
        </w:rPr>
        <w:t>Presiede l’assemblea il Prof……………………………………………………..</w:t>
      </w:r>
    </w:p>
    <w:p w14:paraId="779D2F69" w14:textId="77777777" w:rsidR="004850C7" w:rsidRPr="00BB431F" w:rsidRDefault="004850C7" w:rsidP="004850C7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spacing w:line="276" w:lineRule="auto"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p w14:paraId="6430BC63" w14:textId="77777777" w:rsidR="009D329B" w:rsidRPr="00BB431F" w:rsidRDefault="009D329B" w:rsidP="004850C7">
      <w:pPr>
        <w:tabs>
          <w:tab w:val="left" w:pos="0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Al termine dell’assemblea </w:t>
      </w:r>
      <w:r w:rsidR="00682389">
        <w:rPr>
          <w:rFonts w:ascii="Verdana" w:eastAsia="Calibri" w:hAnsi="Verdana"/>
          <w:sz w:val="20"/>
          <w:szCs w:val="22"/>
          <w:lang w:eastAsia="en-US"/>
        </w:rPr>
        <w:t>vengono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>individua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ti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i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 xml:space="preserve"> seguenti</w:t>
      </w:r>
      <w:r w:rsidR="00720920">
        <w:rPr>
          <w:rFonts w:ascii="Verdana" w:eastAsia="Calibri" w:hAnsi="Verdana"/>
          <w:sz w:val="20"/>
          <w:szCs w:val="22"/>
          <w:lang w:eastAsia="en-US"/>
        </w:rPr>
        <w:t xml:space="preserve">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STUDENTI CANDIDATI</w:t>
      </w:r>
      <w:r w:rsidR="004850C7" w:rsidRPr="00BB431F">
        <w:rPr>
          <w:rFonts w:ascii="Verdana" w:eastAsia="Calibri" w:hAnsi="Verdana"/>
          <w:sz w:val="20"/>
          <w:szCs w:val="22"/>
          <w:lang w:eastAsia="en-US"/>
        </w:rPr>
        <w:t>:</w:t>
      </w:r>
    </w:p>
    <w:tbl>
      <w:tblPr>
        <w:tblW w:w="0" w:type="auto"/>
        <w:tblInd w:w="25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9D329B" w:rsidRPr="00712E34" w14:paraId="7E122827" w14:textId="77777777" w:rsidTr="00712E34">
        <w:tc>
          <w:tcPr>
            <w:tcW w:w="5245" w:type="dxa"/>
            <w:tcBorders>
              <w:top w:val="nil"/>
            </w:tcBorders>
            <w:shd w:val="clear" w:color="auto" w:fill="auto"/>
          </w:tcPr>
          <w:p w14:paraId="3CB81BE0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1</w:t>
            </w:r>
          </w:p>
        </w:tc>
      </w:tr>
      <w:tr w:rsidR="009D329B" w:rsidRPr="00712E34" w14:paraId="78DE2D7B" w14:textId="77777777" w:rsidTr="00712E34">
        <w:tc>
          <w:tcPr>
            <w:tcW w:w="5245" w:type="dxa"/>
            <w:shd w:val="clear" w:color="auto" w:fill="auto"/>
          </w:tcPr>
          <w:p w14:paraId="199B60D3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2</w:t>
            </w:r>
          </w:p>
        </w:tc>
      </w:tr>
      <w:tr w:rsidR="009D329B" w:rsidRPr="00712E34" w14:paraId="1DDDA091" w14:textId="77777777" w:rsidTr="00712E34">
        <w:tc>
          <w:tcPr>
            <w:tcW w:w="5245" w:type="dxa"/>
            <w:shd w:val="clear" w:color="auto" w:fill="auto"/>
          </w:tcPr>
          <w:p w14:paraId="7E83B5AD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3</w:t>
            </w:r>
          </w:p>
        </w:tc>
      </w:tr>
      <w:tr w:rsidR="009D329B" w:rsidRPr="00712E34" w14:paraId="059539A3" w14:textId="77777777" w:rsidTr="00712E34">
        <w:tc>
          <w:tcPr>
            <w:tcW w:w="5245" w:type="dxa"/>
            <w:shd w:val="clear" w:color="auto" w:fill="auto"/>
          </w:tcPr>
          <w:p w14:paraId="5A6591BF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4</w:t>
            </w:r>
          </w:p>
        </w:tc>
      </w:tr>
      <w:tr w:rsidR="009D329B" w:rsidRPr="00712E34" w14:paraId="0DAB8419" w14:textId="77777777" w:rsidTr="00712E34">
        <w:tc>
          <w:tcPr>
            <w:tcW w:w="5245" w:type="dxa"/>
            <w:shd w:val="clear" w:color="auto" w:fill="auto"/>
          </w:tcPr>
          <w:p w14:paraId="48D0CF3F" w14:textId="77777777" w:rsidR="009D329B" w:rsidRPr="00712E34" w:rsidRDefault="009D329B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2"/>
                <w:szCs w:val="22"/>
                <w:lang w:eastAsia="en-US"/>
              </w:rPr>
              <w:t>5</w:t>
            </w:r>
          </w:p>
        </w:tc>
      </w:tr>
    </w:tbl>
    <w:p w14:paraId="07F76F41" w14:textId="77777777" w:rsidR="009D329B" w:rsidRPr="00BB431F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2"/>
          <w:szCs w:val="22"/>
          <w:lang w:eastAsia="en-US"/>
        </w:rPr>
      </w:pPr>
    </w:p>
    <w:p w14:paraId="3A73BE9F" w14:textId="77777777" w:rsidR="004236FE" w:rsidRDefault="004850C7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Si procede quindi con la votazione a </w:t>
      </w:r>
      <w:r w:rsidRPr="00BB431F">
        <w:rPr>
          <w:rFonts w:ascii="Verdana" w:eastAsia="Calibri" w:hAnsi="Verdana"/>
          <w:sz w:val="20"/>
          <w:szCs w:val="22"/>
          <w:u w:val="single"/>
          <w:lang w:eastAsia="en-US"/>
        </w:rPr>
        <w:t>scrutinio segreto</w:t>
      </w: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; ogni votante può esprimere </w:t>
      </w:r>
      <w:r w:rsidRPr="00BB431F">
        <w:rPr>
          <w:rFonts w:ascii="Verdana" w:eastAsia="Calibri" w:hAnsi="Verdana"/>
          <w:sz w:val="20"/>
          <w:szCs w:val="22"/>
          <w:u w:val="single"/>
          <w:lang w:eastAsia="en-US"/>
        </w:rPr>
        <w:t>una sola preferenza.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 Al termine della votazione vengono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nominati scrutatori gli studenti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</w:p>
    <w:p w14:paraId="0564A179" w14:textId="77777777" w:rsidR="00682389" w:rsidRPr="00BB431F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p w14:paraId="00934BEB" w14:textId="77777777" w:rsidR="004236FE" w:rsidRPr="00BB431F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 xml:space="preserve">       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 xml:space="preserve">…………………………………………………….…   </w:t>
      </w:r>
    </w:p>
    <w:p w14:paraId="2DD42940" w14:textId="77777777" w:rsidR="004236FE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 xml:space="preserve">       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………………………………………………………...</w:t>
      </w:r>
    </w:p>
    <w:p w14:paraId="3F3F3C8A" w14:textId="77777777" w:rsidR="00682389" w:rsidRPr="00682389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780259A0" w14:textId="77777777" w:rsidR="004850C7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>Dallo spoglio delle schede risultano i seguenti dati:</w:t>
      </w:r>
    </w:p>
    <w:p w14:paraId="0D354F68" w14:textId="77777777" w:rsidR="00682389" w:rsidRPr="00682389" w:rsidRDefault="00682389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ind w:left="567" w:hanging="567"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5133FB0F" w14:textId="77777777" w:rsidR="009D329B" w:rsidRPr="009D329B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Studenti p</w:t>
      </w:r>
      <w:r w:rsidR="009D329B" w:rsidRPr="009D329B">
        <w:rPr>
          <w:rFonts w:ascii="Verdana" w:eastAsia="Calibri" w:hAnsi="Verdana"/>
          <w:sz w:val="20"/>
          <w:szCs w:val="22"/>
          <w:lang w:eastAsia="en-US"/>
        </w:rPr>
        <w:t xml:space="preserve">resenti n.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………...</w:t>
      </w:r>
    </w:p>
    <w:p w14:paraId="523343B8" w14:textId="77777777" w:rsidR="004236FE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Studenti  votanti </w:t>
      </w: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 n. 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</w:t>
      </w:r>
      <w:r w:rsidR="00A82534">
        <w:rPr>
          <w:rFonts w:ascii="Verdana" w:eastAsia="Calibri" w:hAnsi="Verdana"/>
          <w:sz w:val="20"/>
          <w:szCs w:val="22"/>
          <w:lang w:eastAsia="en-US"/>
        </w:rPr>
        <w:t>...</w:t>
      </w:r>
    </w:p>
    <w:p w14:paraId="13B9B872" w14:textId="77777777" w:rsidR="009D329B" w:rsidRPr="009D329B" w:rsidRDefault="009D329B" w:rsidP="00A82534">
      <w:pPr>
        <w:tabs>
          <w:tab w:val="left" w:pos="0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        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Studenti ass</w:t>
      </w: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enti n. </w:t>
      </w:r>
      <w:r w:rsidR="004236FE" w:rsidRPr="00BB431F">
        <w:rPr>
          <w:rFonts w:ascii="Verdana" w:eastAsia="Calibri" w:hAnsi="Verdana"/>
          <w:sz w:val="20"/>
          <w:szCs w:val="22"/>
          <w:lang w:eastAsia="en-US"/>
        </w:rPr>
        <w:t>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……….….</w:t>
      </w:r>
    </w:p>
    <w:p w14:paraId="56E5B5A5" w14:textId="77777777" w:rsidR="009D329B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Voti validamente espressi 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…………..</w:t>
      </w:r>
    </w:p>
    <w:p w14:paraId="457658AD" w14:textId="77777777" w:rsidR="004236FE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Voti nulli ……………………………………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…….……..</w:t>
      </w:r>
    </w:p>
    <w:p w14:paraId="6834C79A" w14:textId="77777777" w:rsidR="004236FE" w:rsidRPr="00BB431F" w:rsidRDefault="004236FE" w:rsidP="00A82534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        Schede bianche ………………………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……..</w:t>
      </w:r>
      <w:r w:rsidRPr="00BB431F">
        <w:rPr>
          <w:rFonts w:ascii="Verdana" w:eastAsia="Calibri" w:hAnsi="Verdana"/>
          <w:sz w:val="20"/>
          <w:szCs w:val="22"/>
          <w:lang w:eastAsia="en-US"/>
        </w:rPr>
        <w:t>……</w:t>
      </w:r>
      <w:r w:rsidR="00A82534">
        <w:rPr>
          <w:rFonts w:ascii="Verdana" w:eastAsia="Calibri" w:hAnsi="Verdana"/>
          <w:sz w:val="20"/>
          <w:szCs w:val="22"/>
          <w:lang w:eastAsia="en-US"/>
        </w:rPr>
        <w:t>..</w:t>
      </w:r>
    </w:p>
    <w:p w14:paraId="4BDA4838" w14:textId="77777777" w:rsidR="004236FE" w:rsidRPr="009D329B" w:rsidRDefault="004236FE" w:rsidP="004236FE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10116E0E" w14:textId="77777777" w:rsidR="009D329B" w:rsidRPr="009D329B" w:rsidRDefault="009D329B" w:rsidP="004236FE">
      <w:pPr>
        <w:tabs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b/>
          <w:sz w:val="20"/>
          <w:szCs w:val="22"/>
          <w:lang w:eastAsia="en-US"/>
        </w:rPr>
      </w:pPr>
      <w:r w:rsidRPr="009D329B">
        <w:rPr>
          <w:rFonts w:ascii="Verdana" w:eastAsia="Calibri" w:hAnsi="Verdana"/>
          <w:b/>
          <w:sz w:val="20"/>
          <w:szCs w:val="22"/>
          <w:lang w:eastAsia="en-US"/>
        </w:rPr>
        <w:t xml:space="preserve">       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H</w:t>
      </w:r>
      <w:r w:rsidRPr="009D329B">
        <w:rPr>
          <w:rFonts w:ascii="Verdana" w:eastAsia="Calibri" w:hAnsi="Verdana"/>
          <w:b/>
          <w:sz w:val="20"/>
          <w:szCs w:val="22"/>
          <w:lang w:eastAsia="en-US"/>
        </w:rPr>
        <w:t xml:space="preserve">anno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riportato</w:t>
      </w:r>
      <w:r w:rsidRPr="009D329B">
        <w:rPr>
          <w:rFonts w:ascii="Verdana" w:eastAsia="Calibri" w:hAnsi="Verdana"/>
          <w:b/>
          <w:sz w:val="20"/>
          <w:szCs w:val="22"/>
          <w:lang w:eastAsia="en-US"/>
        </w:rPr>
        <w:t xml:space="preserve"> voti:</w:t>
      </w:r>
    </w:p>
    <w:p w14:paraId="07B7BD2C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984"/>
        <w:gridCol w:w="3260"/>
      </w:tblGrid>
      <w:tr w:rsidR="009D329B" w:rsidRPr="009D329B" w14:paraId="196583B2" w14:textId="77777777" w:rsidTr="00712E34">
        <w:tc>
          <w:tcPr>
            <w:tcW w:w="534" w:type="dxa"/>
          </w:tcPr>
          <w:p w14:paraId="2EE0E94C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5984" w:type="dxa"/>
          </w:tcPr>
          <w:p w14:paraId="0562D7D0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Nome e cognome</w:t>
            </w:r>
          </w:p>
        </w:tc>
        <w:tc>
          <w:tcPr>
            <w:tcW w:w="3260" w:type="dxa"/>
          </w:tcPr>
          <w:p w14:paraId="3BFDF9D0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Numero dei voti ottenuti</w:t>
            </w:r>
          </w:p>
        </w:tc>
      </w:tr>
      <w:tr w:rsidR="009D329B" w:rsidRPr="009D329B" w14:paraId="0EB4FF8C" w14:textId="77777777" w:rsidTr="00712E34">
        <w:tc>
          <w:tcPr>
            <w:tcW w:w="534" w:type="dxa"/>
          </w:tcPr>
          <w:p w14:paraId="667A030D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1.</w:t>
            </w:r>
          </w:p>
        </w:tc>
        <w:tc>
          <w:tcPr>
            <w:tcW w:w="5984" w:type="dxa"/>
          </w:tcPr>
          <w:p w14:paraId="71D3FD2F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6CA4F0C1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5D3E4655" w14:textId="77777777" w:rsidTr="00712E34">
        <w:tc>
          <w:tcPr>
            <w:tcW w:w="534" w:type="dxa"/>
          </w:tcPr>
          <w:p w14:paraId="50BC52D5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2.</w:t>
            </w:r>
          </w:p>
        </w:tc>
        <w:tc>
          <w:tcPr>
            <w:tcW w:w="5984" w:type="dxa"/>
          </w:tcPr>
          <w:p w14:paraId="63C29F53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3C672D36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64B5E5EC" w14:textId="77777777" w:rsidTr="00712E34">
        <w:tc>
          <w:tcPr>
            <w:tcW w:w="534" w:type="dxa"/>
          </w:tcPr>
          <w:p w14:paraId="391D234A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3.</w:t>
            </w:r>
          </w:p>
        </w:tc>
        <w:tc>
          <w:tcPr>
            <w:tcW w:w="5984" w:type="dxa"/>
          </w:tcPr>
          <w:p w14:paraId="2DDFA3C1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7799DCBB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72C1F11F" w14:textId="77777777" w:rsidTr="00712E34">
        <w:tc>
          <w:tcPr>
            <w:tcW w:w="534" w:type="dxa"/>
          </w:tcPr>
          <w:p w14:paraId="31426F78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4.</w:t>
            </w:r>
          </w:p>
        </w:tc>
        <w:tc>
          <w:tcPr>
            <w:tcW w:w="5984" w:type="dxa"/>
          </w:tcPr>
          <w:p w14:paraId="5CBB152D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10283D3C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  <w:tr w:rsidR="009D329B" w:rsidRPr="009D329B" w14:paraId="1F10AD48" w14:textId="77777777" w:rsidTr="00712E34">
        <w:tc>
          <w:tcPr>
            <w:tcW w:w="534" w:type="dxa"/>
          </w:tcPr>
          <w:p w14:paraId="154C39A9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9D329B">
              <w:rPr>
                <w:rFonts w:ascii="Verdana" w:eastAsia="Calibri" w:hAnsi="Verdana"/>
                <w:sz w:val="20"/>
                <w:szCs w:val="22"/>
                <w:lang w:eastAsia="en-US"/>
              </w:rPr>
              <w:t>5.</w:t>
            </w:r>
          </w:p>
        </w:tc>
        <w:tc>
          <w:tcPr>
            <w:tcW w:w="5984" w:type="dxa"/>
          </w:tcPr>
          <w:p w14:paraId="284CC490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  <w:tc>
          <w:tcPr>
            <w:tcW w:w="3260" w:type="dxa"/>
          </w:tcPr>
          <w:p w14:paraId="241D9CAF" w14:textId="77777777" w:rsidR="009D329B" w:rsidRPr="009D329B" w:rsidRDefault="009D329B" w:rsidP="009D329B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</w:p>
        </w:tc>
      </w:tr>
    </w:tbl>
    <w:p w14:paraId="5DD4767A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p w14:paraId="3AD1FF90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b/>
          <w:sz w:val="20"/>
          <w:szCs w:val="22"/>
          <w:lang w:eastAsia="en-US"/>
        </w:rPr>
      </w:pPr>
      <w:r w:rsidRPr="009D329B">
        <w:rPr>
          <w:rFonts w:ascii="Verdana" w:eastAsia="Calibri" w:hAnsi="Verdana"/>
          <w:sz w:val="20"/>
          <w:szCs w:val="22"/>
          <w:lang w:eastAsia="en-US"/>
        </w:rPr>
        <w:t xml:space="preserve">       </w:t>
      </w:r>
      <w:r w:rsidR="004236FE" w:rsidRPr="00BB431F">
        <w:rPr>
          <w:rFonts w:ascii="Verdana" w:eastAsia="Calibri" w:hAnsi="Verdana"/>
          <w:b/>
          <w:sz w:val="20"/>
          <w:szCs w:val="22"/>
          <w:lang w:eastAsia="en-US"/>
        </w:rPr>
        <w:t>Risultano eletti gli studenti</w:t>
      </w:r>
    </w:p>
    <w:p w14:paraId="2545F79A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4236FE" w:rsidRPr="00712E34" w14:paraId="7FCFC2C6" w14:textId="77777777" w:rsidTr="00712E34">
        <w:tc>
          <w:tcPr>
            <w:tcW w:w="5211" w:type="dxa"/>
            <w:shd w:val="clear" w:color="auto" w:fill="auto"/>
          </w:tcPr>
          <w:p w14:paraId="0838A2F2" w14:textId="77777777" w:rsidR="004236FE" w:rsidRPr="00712E34" w:rsidRDefault="004236FE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1</w:t>
            </w:r>
          </w:p>
        </w:tc>
      </w:tr>
      <w:tr w:rsidR="004236FE" w:rsidRPr="00712E34" w14:paraId="4B901FC9" w14:textId="77777777" w:rsidTr="00712E34">
        <w:tc>
          <w:tcPr>
            <w:tcW w:w="5211" w:type="dxa"/>
            <w:shd w:val="clear" w:color="auto" w:fill="auto"/>
          </w:tcPr>
          <w:p w14:paraId="60703438" w14:textId="77777777" w:rsidR="004236FE" w:rsidRPr="00712E34" w:rsidRDefault="004236FE" w:rsidP="00712E34">
            <w:pPr>
              <w:tabs>
                <w:tab w:val="left" w:pos="708"/>
                <w:tab w:val="center" w:pos="4819"/>
                <w:tab w:val="right" w:pos="963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rFonts w:ascii="Verdana" w:eastAsia="Calibri" w:hAnsi="Verdana"/>
                <w:sz w:val="20"/>
                <w:szCs w:val="22"/>
                <w:lang w:eastAsia="en-US"/>
              </w:rPr>
            </w:pPr>
            <w:r w:rsidRPr="00712E34">
              <w:rPr>
                <w:rFonts w:ascii="Verdana" w:eastAsia="Calibri" w:hAnsi="Verdana"/>
                <w:sz w:val="20"/>
                <w:szCs w:val="22"/>
                <w:lang w:eastAsia="en-US"/>
              </w:rPr>
              <w:t>2</w:t>
            </w:r>
          </w:p>
        </w:tc>
      </w:tr>
    </w:tbl>
    <w:p w14:paraId="73203AE2" w14:textId="77777777" w:rsidR="009D329B" w:rsidRPr="00BB431F" w:rsidRDefault="00BB431F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 xml:space="preserve"> </w:t>
      </w:r>
    </w:p>
    <w:p w14:paraId="367FDA47" w14:textId="77777777" w:rsidR="00BB431F" w:rsidRPr="00BB431F" w:rsidRDefault="00EB011A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20"/>
          <w:szCs w:val="22"/>
          <w:lang w:eastAsia="en-US"/>
        </w:rPr>
      </w:pPr>
      <w:r>
        <w:rPr>
          <w:rFonts w:ascii="Verdana" w:eastAsia="Calibri" w:hAnsi="Verdana"/>
          <w:sz w:val="20"/>
          <w:szCs w:val="22"/>
          <w:lang w:eastAsia="en-US"/>
        </w:rPr>
        <w:t xml:space="preserve">Le operazioni di voto si concludono </w:t>
      </w:r>
      <w:r w:rsidR="00BB431F" w:rsidRPr="00BB431F">
        <w:rPr>
          <w:rFonts w:ascii="Verdana" w:eastAsia="Calibri" w:hAnsi="Verdana"/>
          <w:sz w:val="20"/>
          <w:szCs w:val="22"/>
          <w:lang w:eastAsia="en-US"/>
        </w:rPr>
        <w:t xml:space="preserve">alle ore ………………..; il presente verbale, sottoscritto dal Presidente, viene depositato agli atti (segreteria didattica). </w:t>
      </w:r>
    </w:p>
    <w:p w14:paraId="61E5981A" w14:textId="77777777" w:rsidR="00BB431F" w:rsidRPr="009D329B" w:rsidRDefault="00BB431F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6"/>
          <w:szCs w:val="22"/>
          <w:lang w:eastAsia="en-US"/>
        </w:rPr>
      </w:pPr>
      <w:r w:rsidRPr="00BB431F">
        <w:rPr>
          <w:rFonts w:ascii="Verdana" w:eastAsia="Calibri" w:hAnsi="Verdana"/>
          <w:sz w:val="20"/>
          <w:szCs w:val="22"/>
          <w:lang w:eastAsia="en-US"/>
        </w:rPr>
        <w:t>Una copia firmata dal Dirigente scolastico verrà successivamente allegata al registro dei verbali del Consiglio di classe.</w:t>
      </w:r>
    </w:p>
    <w:p w14:paraId="40091422" w14:textId="77777777" w:rsidR="009D329B" w:rsidRPr="009D329B" w:rsidRDefault="009D329B" w:rsidP="009D329B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2"/>
          <w:szCs w:val="22"/>
          <w:lang w:eastAsia="en-US"/>
        </w:rPr>
      </w:pPr>
    </w:p>
    <w:p w14:paraId="37562B67" w14:textId="77777777" w:rsidR="009D329B" w:rsidRPr="009D329B" w:rsidRDefault="009D329B" w:rsidP="00BB431F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eastAsia="Calibri" w:hAnsi="Verdana"/>
          <w:sz w:val="18"/>
          <w:szCs w:val="22"/>
          <w:lang w:eastAsia="en-US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          </w:t>
      </w:r>
      <w:r w:rsidR="00BB431F" w:rsidRPr="00BB431F">
        <w:rPr>
          <w:rFonts w:ascii="Verdana" w:eastAsia="Calibri" w:hAnsi="Verdana"/>
          <w:sz w:val="18"/>
          <w:szCs w:val="22"/>
          <w:lang w:eastAsia="en-US"/>
        </w:rPr>
        <w:t xml:space="preserve">                         </w:t>
      </w: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          IL PRESIDENTE</w:t>
      </w:r>
      <w:r w:rsidR="00BB431F" w:rsidRPr="00BB431F">
        <w:rPr>
          <w:rFonts w:ascii="Verdana" w:eastAsia="Calibri" w:hAnsi="Verdana"/>
          <w:sz w:val="18"/>
          <w:szCs w:val="22"/>
          <w:lang w:eastAsia="en-US"/>
        </w:rPr>
        <w:t xml:space="preserve"> ……………………………………………………………………</w:t>
      </w:r>
    </w:p>
    <w:p w14:paraId="7FCBDA18" w14:textId="77777777" w:rsidR="00F44E14" w:rsidRPr="00BB431F" w:rsidRDefault="009D329B" w:rsidP="00BB431F">
      <w:pPr>
        <w:tabs>
          <w:tab w:val="left" w:pos="708"/>
          <w:tab w:val="center" w:pos="4819"/>
          <w:tab w:val="right" w:pos="9638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sz w:val="22"/>
        </w:rPr>
      </w:pPr>
      <w:r w:rsidRPr="009D329B">
        <w:rPr>
          <w:rFonts w:ascii="Verdana" w:eastAsia="Calibri" w:hAnsi="Verdana"/>
          <w:sz w:val="18"/>
          <w:szCs w:val="22"/>
          <w:lang w:eastAsia="en-US"/>
        </w:rPr>
        <w:t xml:space="preserve">    </w:t>
      </w:r>
    </w:p>
    <w:sectPr w:rsidR="00F44E14" w:rsidRPr="00BB431F" w:rsidSect="005C1225">
      <w:footerReference w:type="even" r:id="rId7"/>
      <w:pgSz w:w="11906" w:h="16838"/>
      <w:pgMar w:top="1418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963980" w14:textId="77777777" w:rsidR="00B03952" w:rsidRDefault="00B03952">
      <w:r>
        <w:separator/>
      </w:r>
    </w:p>
  </w:endnote>
  <w:endnote w:type="continuationSeparator" w:id="0">
    <w:p w14:paraId="22CCF421" w14:textId="77777777" w:rsidR="00B03952" w:rsidRDefault="00B03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BCEDA" w14:textId="77777777" w:rsidR="006A16C0" w:rsidRDefault="006A16C0" w:rsidP="00580CB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1B6A2D" w14:textId="77777777" w:rsidR="006A16C0" w:rsidRDefault="006A16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199BE" w14:textId="77777777" w:rsidR="00B03952" w:rsidRDefault="00B03952">
      <w:r>
        <w:separator/>
      </w:r>
    </w:p>
  </w:footnote>
  <w:footnote w:type="continuationSeparator" w:id="0">
    <w:p w14:paraId="2FEEBBDD" w14:textId="77777777" w:rsidR="00B03952" w:rsidRDefault="00B03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813AD"/>
    <w:multiLevelType w:val="hybridMultilevel"/>
    <w:tmpl w:val="3BF219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B03F53"/>
    <w:multiLevelType w:val="hybridMultilevel"/>
    <w:tmpl w:val="D22A441A"/>
    <w:lvl w:ilvl="0" w:tplc="5832D61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8707D"/>
    <w:multiLevelType w:val="hybridMultilevel"/>
    <w:tmpl w:val="5950C6A4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0674452F"/>
    <w:multiLevelType w:val="hybridMultilevel"/>
    <w:tmpl w:val="C94E31C2"/>
    <w:lvl w:ilvl="0" w:tplc="2A00AFF0">
      <w:start w:val="1"/>
      <w:numFmt w:val="lowerLetter"/>
      <w:lvlText w:val="%1."/>
      <w:lvlJc w:val="left"/>
      <w:pPr>
        <w:tabs>
          <w:tab w:val="num" w:pos="340"/>
        </w:tabs>
        <w:ind w:left="680" w:hanging="340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EA9720A"/>
    <w:multiLevelType w:val="hybridMultilevel"/>
    <w:tmpl w:val="D1E28966"/>
    <w:lvl w:ilvl="0" w:tplc="DC0EB94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B06FDC"/>
    <w:multiLevelType w:val="hybridMultilevel"/>
    <w:tmpl w:val="2DD21FB8"/>
    <w:lvl w:ilvl="0" w:tplc="2A00AFF0">
      <w:start w:val="1"/>
      <w:numFmt w:val="lowerLetter"/>
      <w:lvlText w:val="%1."/>
      <w:lvlJc w:val="left"/>
      <w:pPr>
        <w:tabs>
          <w:tab w:val="num" w:pos="340"/>
        </w:tabs>
        <w:ind w:left="680" w:hanging="340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9C4730"/>
    <w:multiLevelType w:val="hybridMultilevel"/>
    <w:tmpl w:val="9FD65348"/>
    <w:lvl w:ilvl="0" w:tplc="522E17D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A10ECC"/>
    <w:multiLevelType w:val="hybridMultilevel"/>
    <w:tmpl w:val="9E86F30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1881" w:hanging="18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AC02C3"/>
    <w:multiLevelType w:val="hybridMultilevel"/>
    <w:tmpl w:val="8D06945A"/>
    <w:lvl w:ilvl="0" w:tplc="6AFA4F3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color w:val="auto"/>
      </w:rPr>
    </w:lvl>
    <w:lvl w:ilvl="1" w:tplc="EA88293E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Verdana" w:hAnsi="Verdana" w:cs="Verdana" w:hint="default"/>
        <w:b/>
        <w:bCs/>
        <w:i w:val="0"/>
        <w:iCs w:val="0"/>
        <w:color w:val="auto"/>
        <w:sz w:val="20"/>
        <w:szCs w:val="2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F1296F"/>
    <w:multiLevelType w:val="hybridMultilevel"/>
    <w:tmpl w:val="992CBBF8"/>
    <w:lvl w:ilvl="0" w:tplc="2A00AFF0">
      <w:start w:val="1"/>
      <w:numFmt w:val="lowerLetter"/>
      <w:lvlText w:val="%1."/>
      <w:lvlJc w:val="left"/>
      <w:pPr>
        <w:tabs>
          <w:tab w:val="num" w:pos="360"/>
        </w:tabs>
        <w:ind w:left="700" w:hanging="340"/>
      </w:pPr>
      <w:rPr>
        <w:rFonts w:ascii="Verdana" w:hAnsi="Verdana" w:cs="Verdana" w:hint="default"/>
        <w:b w:val="0"/>
        <w:bCs w:val="0"/>
        <w:i w:val="0"/>
        <w:iCs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tabs>
          <w:tab w:val="num" w:pos="1658"/>
        </w:tabs>
        <w:ind w:left="1658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378"/>
        </w:tabs>
        <w:ind w:left="2378" w:hanging="180"/>
      </w:pPr>
    </w:lvl>
    <w:lvl w:ilvl="3" w:tplc="0410000F">
      <w:start w:val="1"/>
      <w:numFmt w:val="decimal"/>
      <w:lvlText w:val="%4."/>
      <w:lvlJc w:val="left"/>
      <w:pPr>
        <w:tabs>
          <w:tab w:val="num" w:pos="3098"/>
        </w:tabs>
        <w:ind w:left="3098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818"/>
        </w:tabs>
        <w:ind w:left="3818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538"/>
        </w:tabs>
        <w:ind w:left="4538" w:hanging="180"/>
      </w:pPr>
    </w:lvl>
    <w:lvl w:ilvl="6" w:tplc="0410000F">
      <w:start w:val="1"/>
      <w:numFmt w:val="decimal"/>
      <w:lvlText w:val="%7."/>
      <w:lvlJc w:val="left"/>
      <w:pPr>
        <w:tabs>
          <w:tab w:val="num" w:pos="5258"/>
        </w:tabs>
        <w:ind w:left="5258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978"/>
        </w:tabs>
        <w:ind w:left="5978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698"/>
        </w:tabs>
        <w:ind w:left="6698" w:hanging="180"/>
      </w:pPr>
    </w:lvl>
  </w:abstractNum>
  <w:abstractNum w:abstractNumId="10">
    <w:nsid w:val="3FEE55E8"/>
    <w:multiLevelType w:val="hybridMultilevel"/>
    <w:tmpl w:val="C92E7080"/>
    <w:lvl w:ilvl="0" w:tplc="0BD432A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CC201C">
      <w:start w:val="1"/>
      <w:numFmt w:val="bullet"/>
      <w:lvlText w:val=""/>
      <w:lvlJc w:val="left"/>
      <w:pPr>
        <w:tabs>
          <w:tab w:val="num" w:pos="1080"/>
        </w:tabs>
        <w:ind w:left="1250" w:hanging="170"/>
      </w:pPr>
      <w:rPr>
        <w:rFonts w:ascii="Symbol" w:hAnsi="Symbol" w:hint="default"/>
        <w:sz w:val="16"/>
        <w:szCs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C3D12C2"/>
    <w:multiLevelType w:val="hybridMultilevel"/>
    <w:tmpl w:val="93162476"/>
    <w:lvl w:ilvl="0" w:tplc="522E17D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173381"/>
    <w:multiLevelType w:val="hybridMultilevel"/>
    <w:tmpl w:val="66983E18"/>
    <w:lvl w:ilvl="0" w:tplc="0410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B56233"/>
    <w:multiLevelType w:val="hybridMultilevel"/>
    <w:tmpl w:val="095C8BDE"/>
    <w:lvl w:ilvl="0" w:tplc="2020B3DE">
      <w:start w:val="1"/>
      <w:numFmt w:val="bullet"/>
      <w:lvlText w:val=""/>
      <w:lvlJc w:val="left"/>
      <w:pPr>
        <w:tabs>
          <w:tab w:val="num" w:pos="907"/>
        </w:tabs>
        <w:ind w:left="907" w:hanging="567"/>
      </w:pPr>
      <w:rPr>
        <w:rFonts w:ascii="Symbol" w:hAnsi="Symbol" w:cs="Symbol" w:hint="default"/>
        <w:b w:val="0"/>
        <w:bCs w:val="0"/>
        <w:i w:val="0"/>
        <w:iCs w:val="0"/>
        <w:color w:val="auto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805A3F"/>
    <w:multiLevelType w:val="hybridMultilevel"/>
    <w:tmpl w:val="A03226D6"/>
    <w:lvl w:ilvl="0" w:tplc="CBBC907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77740AC"/>
    <w:multiLevelType w:val="hybridMultilevel"/>
    <w:tmpl w:val="B0846A78"/>
    <w:lvl w:ilvl="0" w:tplc="A8CC201C">
      <w:start w:val="1"/>
      <w:numFmt w:val="bullet"/>
      <w:lvlText w:val=""/>
      <w:lvlJc w:val="left"/>
      <w:pPr>
        <w:tabs>
          <w:tab w:val="num" w:pos="360"/>
        </w:tabs>
        <w:ind w:left="53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949018C"/>
    <w:multiLevelType w:val="hybridMultilevel"/>
    <w:tmpl w:val="EFA8C85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1881" w:hanging="18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3FE453E"/>
    <w:multiLevelType w:val="hybridMultilevel"/>
    <w:tmpl w:val="4BBCDFC2"/>
    <w:lvl w:ilvl="0" w:tplc="2020B3DE">
      <w:start w:val="1"/>
      <w:numFmt w:val="bullet"/>
      <w:lvlText w:val=""/>
      <w:lvlJc w:val="left"/>
      <w:pPr>
        <w:tabs>
          <w:tab w:val="num" w:pos="907"/>
        </w:tabs>
        <w:ind w:left="907" w:hanging="567"/>
      </w:pPr>
      <w:rPr>
        <w:rFonts w:ascii="Symbol" w:hAnsi="Symbol" w:cs="Symbol" w:hint="default"/>
        <w:b w:val="0"/>
        <w:bCs w:val="0"/>
        <w:i w:val="0"/>
        <w:iCs w:val="0"/>
        <w:color w:val="auto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C37AA3"/>
    <w:multiLevelType w:val="hybridMultilevel"/>
    <w:tmpl w:val="47D4057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F6E1047"/>
    <w:multiLevelType w:val="hybridMultilevel"/>
    <w:tmpl w:val="DA7C62B2"/>
    <w:lvl w:ilvl="0" w:tplc="DACC57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aps w:val="0"/>
        <w:vanish w:val="0"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E490E4B4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>
    <w:nsid w:val="6FBF488D"/>
    <w:multiLevelType w:val="hybridMultilevel"/>
    <w:tmpl w:val="336E5D3E"/>
    <w:lvl w:ilvl="0" w:tplc="A8CC201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07A49DC"/>
    <w:multiLevelType w:val="hybridMultilevel"/>
    <w:tmpl w:val="36BE68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E00DB3"/>
    <w:multiLevelType w:val="hybridMultilevel"/>
    <w:tmpl w:val="92566EDE"/>
    <w:lvl w:ilvl="0" w:tplc="522E17D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8DDA5F8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9312665"/>
    <w:multiLevelType w:val="hybridMultilevel"/>
    <w:tmpl w:val="7610E452"/>
    <w:lvl w:ilvl="0" w:tplc="A8CC201C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12"/>
  </w:num>
  <w:num w:numId="4">
    <w:abstractNumId w:val="0"/>
  </w:num>
  <w:num w:numId="5">
    <w:abstractNumId w:val="14"/>
  </w:num>
  <w:num w:numId="6">
    <w:abstractNumId w:val="15"/>
  </w:num>
  <w:num w:numId="7">
    <w:abstractNumId w:val="23"/>
  </w:num>
  <w:num w:numId="8">
    <w:abstractNumId w:val="20"/>
  </w:num>
  <w:num w:numId="9">
    <w:abstractNumId w:val="10"/>
  </w:num>
  <w:num w:numId="10">
    <w:abstractNumId w:val="22"/>
  </w:num>
  <w:num w:numId="11">
    <w:abstractNumId w:val="6"/>
  </w:num>
  <w:num w:numId="12">
    <w:abstractNumId w:val="11"/>
  </w:num>
  <w:num w:numId="13">
    <w:abstractNumId w:val="16"/>
  </w:num>
  <w:num w:numId="14">
    <w:abstractNumId w:val="7"/>
  </w:num>
  <w:num w:numId="15">
    <w:abstractNumId w:val="2"/>
  </w:num>
  <w:num w:numId="16">
    <w:abstractNumId w:val="1"/>
  </w:num>
  <w:num w:numId="17">
    <w:abstractNumId w:val="18"/>
  </w:num>
  <w:num w:numId="18">
    <w:abstractNumId w:val="8"/>
  </w:num>
  <w:num w:numId="19">
    <w:abstractNumId w:val="3"/>
  </w:num>
  <w:num w:numId="20">
    <w:abstractNumId w:val="5"/>
  </w:num>
  <w:num w:numId="21">
    <w:abstractNumId w:val="13"/>
  </w:num>
  <w:num w:numId="22">
    <w:abstractNumId w:val="17"/>
  </w:num>
  <w:num w:numId="23">
    <w:abstractNumId w:val="9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BB"/>
    <w:rsid w:val="00003EFC"/>
    <w:rsid w:val="00017759"/>
    <w:rsid w:val="00025E4F"/>
    <w:rsid w:val="00033943"/>
    <w:rsid w:val="00036924"/>
    <w:rsid w:val="00036993"/>
    <w:rsid w:val="00047DE4"/>
    <w:rsid w:val="0005057D"/>
    <w:rsid w:val="00053873"/>
    <w:rsid w:val="00054A88"/>
    <w:rsid w:val="00056499"/>
    <w:rsid w:val="00063F17"/>
    <w:rsid w:val="00075613"/>
    <w:rsid w:val="00084395"/>
    <w:rsid w:val="0008520F"/>
    <w:rsid w:val="00086D5A"/>
    <w:rsid w:val="00093B38"/>
    <w:rsid w:val="00095F5A"/>
    <w:rsid w:val="000B2E66"/>
    <w:rsid w:val="000C1C80"/>
    <w:rsid w:val="000D550D"/>
    <w:rsid w:val="000D6D9F"/>
    <w:rsid w:val="000D7097"/>
    <w:rsid w:val="000D7C3B"/>
    <w:rsid w:val="000E7E82"/>
    <w:rsid w:val="000F291D"/>
    <w:rsid w:val="000F3ACE"/>
    <w:rsid w:val="001002DD"/>
    <w:rsid w:val="001012DE"/>
    <w:rsid w:val="00111737"/>
    <w:rsid w:val="00117133"/>
    <w:rsid w:val="001202A7"/>
    <w:rsid w:val="00121710"/>
    <w:rsid w:val="001227D3"/>
    <w:rsid w:val="0014626D"/>
    <w:rsid w:val="001470FE"/>
    <w:rsid w:val="00154583"/>
    <w:rsid w:val="00181495"/>
    <w:rsid w:val="00183833"/>
    <w:rsid w:val="0019148F"/>
    <w:rsid w:val="0019752D"/>
    <w:rsid w:val="001A3092"/>
    <w:rsid w:val="001A47B4"/>
    <w:rsid w:val="001B04F3"/>
    <w:rsid w:val="001B0533"/>
    <w:rsid w:val="001C2F55"/>
    <w:rsid w:val="001D155B"/>
    <w:rsid w:val="001D7393"/>
    <w:rsid w:val="001E2B06"/>
    <w:rsid w:val="00201ECC"/>
    <w:rsid w:val="002031C4"/>
    <w:rsid w:val="00206F36"/>
    <w:rsid w:val="002165DC"/>
    <w:rsid w:val="00235CCD"/>
    <w:rsid w:val="0024318D"/>
    <w:rsid w:val="002523F5"/>
    <w:rsid w:val="0026471F"/>
    <w:rsid w:val="00287AFE"/>
    <w:rsid w:val="002951FD"/>
    <w:rsid w:val="002A026F"/>
    <w:rsid w:val="002A1E3A"/>
    <w:rsid w:val="002A2626"/>
    <w:rsid w:val="002B7FF7"/>
    <w:rsid w:val="002C3BFA"/>
    <w:rsid w:val="002C50DF"/>
    <w:rsid w:val="002D1FCF"/>
    <w:rsid w:val="00306053"/>
    <w:rsid w:val="003122CF"/>
    <w:rsid w:val="003145EF"/>
    <w:rsid w:val="00330124"/>
    <w:rsid w:val="00331ECE"/>
    <w:rsid w:val="00351DC7"/>
    <w:rsid w:val="00371A4B"/>
    <w:rsid w:val="003741C6"/>
    <w:rsid w:val="003A1FF1"/>
    <w:rsid w:val="003A30DC"/>
    <w:rsid w:val="003B4C6E"/>
    <w:rsid w:val="003C56C9"/>
    <w:rsid w:val="003D1802"/>
    <w:rsid w:val="003D2A60"/>
    <w:rsid w:val="003D3E86"/>
    <w:rsid w:val="003D5AE0"/>
    <w:rsid w:val="003E0C5D"/>
    <w:rsid w:val="003E5384"/>
    <w:rsid w:val="003E6924"/>
    <w:rsid w:val="003E79ED"/>
    <w:rsid w:val="003F2973"/>
    <w:rsid w:val="004144CE"/>
    <w:rsid w:val="00415030"/>
    <w:rsid w:val="00422AF0"/>
    <w:rsid w:val="004236FE"/>
    <w:rsid w:val="00431725"/>
    <w:rsid w:val="00432151"/>
    <w:rsid w:val="00433FBA"/>
    <w:rsid w:val="00434941"/>
    <w:rsid w:val="00444A71"/>
    <w:rsid w:val="00450C2C"/>
    <w:rsid w:val="0045126B"/>
    <w:rsid w:val="004604C4"/>
    <w:rsid w:val="0047446C"/>
    <w:rsid w:val="004775A9"/>
    <w:rsid w:val="00484299"/>
    <w:rsid w:val="004850C7"/>
    <w:rsid w:val="00494464"/>
    <w:rsid w:val="004B48E1"/>
    <w:rsid w:val="004D16C2"/>
    <w:rsid w:val="004D393F"/>
    <w:rsid w:val="004F4E19"/>
    <w:rsid w:val="004F4FB8"/>
    <w:rsid w:val="004F56DD"/>
    <w:rsid w:val="00500AEE"/>
    <w:rsid w:val="005206DC"/>
    <w:rsid w:val="005208A9"/>
    <w:rsid w:val="0052404E"/>
    <w:rsid w:val="00537813"/>
    <w:rsid w:val="0054789A"/>
    <w:rsid w:val="0057074A"/>
    <w:rsid w:val="00572EF2"/>
    <w:rsid w:val="00575D47"/>
    <w:rsid w:val="00580CBB"/>
    <w:rsid w:val="0059236A"/>
    <w:rsid w:val="0059660B"/>
    <w:rsid w:val="0059709B"/>
    <w:rsid w:val="005A3A8E"/>
    <w:rsid w:val="005A54CF"/>
    <w:rsid w:val="005B0750"/>
    <w:rsid w:val="005B3CC5"/>
    <w:rsid w:val="005B6B86"/>
    <w:rsid w:val="005B6E94"/>
    <w:rsid w:val="005B79AC"/>
    <w:rsid w:val="005C1225"/>
    <w:rsid w:val="005C1D34"/>
    <w:rsid w:val="005C7A0B"/>
    <w:rsid w:val="005E07C3"/>
    <w:rsid w:val="005E39EF"/>
    <w:rsid w:val="005E67A0"/>
    <w:rsid w:val="005E6E05"/>
    <w:rsid w:val="005E725E"/>
    <w:rsid w:val="005F2643"/>
    <w:rsid w:val="00605C68"/>
    <w:rsid w:val="00627BFC"/>
    <w:rsid w:val="0064255A"/>
    <w:rsid w:val="006515F7"/>
    <w:rsid w:val="00666033"/>
    <w:rsid w:val="00682389"/>
    <w:rsid w:val="00692A5C"/>
    <w:rsid w:val="00692DDD"/>
    <w:rsid w:val="0069514A"/>
    <w:rsid w:val="006955C9"/>
    <w:rsid w:val="006A103A"/>
    <w:rsid w:val="006A12E5"/>
    <w:rsid w:val="006A16C0"/>
    <w:rsid w:val="006B6A4F"/>
    <w:rsid w:val="006F5CD2"/>
    <w:rsid w:val="00702785"/>
    <w:rsid w:val="0071112F"/>
    <w:rsid w:val="00712E34"/>
    <w:rsid w:val="00720920"/>
    <w:rsid w:val="00735789"/>
    <w:rsid w:val="0074403A"/>
    <w:rsid w:val="00761B5B"/>
    <w:rsid w:val="0076218E"/>
    <w:rsid w:val="00785966"/>
    <w:rsid w:val="007A6AFD"/>
    <w:rsid w:val="007B2643"/>
    <w:rsid w:val="007B796C"/>
    <w:rsid w:val="007C2633"/>
    <w:rsid w:val="007C3D7E"/>
    <w:rsid w:val="007D0A94"/>
    <w:rsid w:val="007D12DC"/>
    <w:rsid w:val="00800B5D"/>
    <w:rsid w:val="008061EF"/>
    <w:rsid w:val="008258C0"/>
    <w:rsid w:val="00830335"/>
    <w:rsid w:val="00846138"/>
    <w:rsid w:val="00853343"/>
    <w:rsid w:val="00863A67"/>
    <w:rsid w:val="00866C72"/>
    <w:rsid w:val="00867EF8"/>
    <w:rsid w:val="00886E35"/>
    <w:rsid w:val="008A6484"/>
    <w:rsid w:val="008B3F85"/>
    <w:rsid w:val="008B5848"/>
    <w:rsid w:val="008D2B7A"/>
    <w:rsid w:val="0090303B"/>
    <w:rsid w:val="009144D2"/>
    <w:rsid w:val="00915389"/>
    <w:rsid w:val="00934C1B"/>
    <w:rsid w:val="00936ABE"/>
    <w:rsid w:val="00947FF7"/>
    <w:rsid w:val="00954505"/>
    <w:rsid w:val="00965138"/>
    <w:rsid w:val="00972BD1"/>
    <w:rsid w:val="00974296"/>
    <w:rsid w:val="00977680"/>
    <w:rsid w:val="009A4B85"/>
    <w:rsid w:val="009C2F28"/>
    <w:rsid w:val="009D329B"/>
    <w:rsid w:val="009E037F"/>
    <w:rsid w:val="009E1994"/>
    <w:rsid w:val="009E2A68"/>
    <w:rsid w:val="00A14B79"/>
    <w:rsid w:val="00A2293B"/>
    <w:rsid w:val="00A26D4A"/>
    <w:rsid w:val="00A401D5"/>
    <w:rsid w:val="00A511A7"/>
    <w:rsid w:val="00A63CDB"/>
    <w:rsid w:val="00A70512"/>
    <w:rsid w:val="00A77BAF"/>
    <w:rsid w:val="00A82534"/>
    <w:rsid w:val="00A95F48"/>
    <w:rsid w:val="00AA32A1"/>
    <w:rsid w:val="00AA5A2F"/>
    <w:rsid w:val="00AB6291"/>
    <w:rsid w:val="00AB751A"/>
    <w:rsid w:val="00AC7D5C"/>
    <w:rsid w:val="00AD26D7"/>
    <w:rsid w:val="00AD42A2"/>
    <w:rsid w:val="00AE549E"/>
    <w:rsid w:val="00AF0C9E"/>
    <w:rsid w:val="00B03952"/>
    <w:rsid w:val="00B20A1E"/>
    <w:rsid w:val="00B221C9"/>
    <w:rsid w:val="00B37EA4"/>
    <w:rsid w:val="00B70CFE"/>
    <w:rsid w:val="00B82A7C"/>
    <w:rsid w:val="00B864FF"/>
    <w:rsid w:val="00B86DE8"/>
    <w:rsid w:val="00B936DE"/>
    <w:rsid w:val="00BA104C"/>
    <w:rsid w:val="00BA10C1"/>
    <w:rsid w:val="00BA447D"/>
    <w:rsid w:val="00BA558F"/>
    <w:rsid w:val="00BA5EC8"/>
    <w:rsid w:val="00BB431F"/>
    <w:rsid w:val="00BB6A34"/>
    <w:rsid w:val="00BE5C22"/>
    <w:rsid w:val="00BE7D1C"/>
    <w:rsid w:val="00C30F55"/>
    <w:rsid w:val="00C32A51"/>
    <w:rsid w:val="00C33B39"/>
    <w:rsid w:val="00C3559C"/>
    <w:rsid w:val="00C4089D"/>
    <w:rsid w:val="00C44C7A"/>
    <w:rsid w:val="00C45CE0"/>
    <w:rsid w:val="00C61326"/>
    <w:rsid w:val="00C80675"/>
    <w:rsid w:val="00CA43CC"/>
    <w:rsid w:val="00CC403F"/>
    <w:rsid w:val="00CC47C2"/>
    <w:rsid w:val="00CD4938"/>
    <w:rsid w:val="00CE1449"/>
    <w:rsid w:val="00CE1FED"/>
    <w:rsid w:val="00CF4227"/>
    <w:rsid w:val="00D0095A"/>
    <w:rsid w:val="00D01C56"/>
    <w:rsid w:val="00D22941"/>
    <w:rsid w:val="00D2488E"/>
    <w:rsid w:val="00D3579A"/>
    <w:rsid w:val="00D3721B"/>
    <w:rsid w:val="00D37AE8"/>
    <w:rsid w:val="00D41F45"/>
    <w:rsid w:val="00D42040"/>
    <w:rsid w:val="00D43CE8"/>
    <w:rsid w:val="00D44711"/>
    <w:rsid w:val="00D532EA"/>
    <w:rsid w:val="00D57B84"/>
    <w:rsid w:val="00D640A6"/>
    <w:rsid w:val="00D821C1"/>
    <w:rsid w:val="00D829C8"/>
    <w:rsid w:val="00D856CA"/>
    <w:rsid w:val="00D92EDB"/>
    <w:rsid w:val="00D97411"/>
    <w:rsid w:val="00DA716F"/>
    <w:rsid w:val="00DD22EB"/>
    <w:rsid w:val="00DD24E5"/>
    <w:rsid w:val="00DF4175"/>
    <w:rsid w:val="00E03935"/>
    <w:rsid w:val="00E22B95"/>
    <w:rsid w:val="00E36347"/>
    <w:rsid w:val="00E40117"/>
    <w:rsid w:val="00E40B6F"/>
    <w:rsid w:val="00E472B0"/>
    <w:rsid w:val="00E53302"/>
    <w:rsid w:val="00E679D1"/>
    <w:rsid w:val="00E7146B"/>
    <w:rsid w:val="00E84A51"/>
    <w:rsid w:val="00E901EA"/>
    <w:rsid w:val="00E9582F"/>
    <w:rsid w:val="00EB011A"/>
    <w:rsid w:val="00EB110D"/>
    <w:rsid w:val="00EB3920"/>
    <w:rsid w:val="00EC4FB0"/>
    <w:rsid w:val="00EC6A25"/>
    <w:rsid w:val="00ED04E6"/>
    <w:rsid w:val="00ED3844"/>
    <w:rsid w:val="00ED4506"/>
    <w:rsid w:val="00EE5A07"/>
    <w:rsid w:val="00EE653A"/>
    <w:rsid w:val="00F07150"/>
    <w:rsid w:val="00F10E2F"/>
    <w:rsid w:val="00F1787B"/>
    <w:rsid w:val="00F269C3"/>
    <w:rsid w:val="00F353B8"/>
    <w:rsid w:val="00F355F1"/>
    <w:rsid w:val="00F35E6A"/>
    <w:rsid w:val="00F44E14"/>
    <w:rsid w:val="00F5372B"/>
    <w:rsid w:val="00F53D86"/>
    <w:rsid w:val="00F547D4"/>
    <w:rsid w:val="00F55D87"/>
    <w:rsid w:val="00F65E41"/>
    <w:rsid w:val="00F719FD"/>
    <w:rsid w:val="00F81CF3"/>
    <w:rsid w:val="00FA6B51"/>
    <w:rsid w:val="00FD1FCC"/>
    <w:rsid w:val="00FD45CE"/>
    <w:rsid w:val="00FD4973"/>
    <w:rsid w:val="00FE2DBE"/>
    <w:rsid w:val="00FE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9C3DB8"/>
  <w15:chartTrackingRefBased/>
  <w15:docId w15:val="{B9870BE1-2D08-45C4-B6F0-6B823AFC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741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32A51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32A51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C32A51"/>
    <w:pPr>
      <w:overflowPunct/>
      <w:autoSpaceDE/>
      <w:autoSpaceDN/>
      <w:adjustRightInd/>
      <w:spacing w:before="240" w:after="60"/>
      <w:textAlignment w:val="auto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C32A51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Corpotesto">
    <w:name w:val="Body Text"/>
    <w:basedOn w:val="Normale"/>
    <w:link w:val="CorpotestoCarattere"/>
    <w:rPr>
      <w:b/>
      <w:bCs/>
    </w:rPr>
  </w:style>
  <w:style w:type="paragraph" w:styleId="Intestazione">
    <w:name w:val="header"/>
    <w:basedOn w:val="Normale"/>
    <w:rsid w:val="008B584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8B584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4F4E19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D97411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D97411"/>
  </w:style>
  <w:style w:type="paragraph" w:styleId="Rientrocorpodeltesto">
    <w:name w:val="Body Text Indent"/>
    <w:basedOn w:val="Normale"/>
    <w:link w:val="RientrocorpodeltestoCarattere"/>
    <w:rsid w:val="00371A4B"/>
    <w:pPr>
      <w:spacing w:after="120"/>
      <w:ind w:left="283"/>
    </w:pPr>
  </w:style>
  <w:style w:type="character" w:customStyle="1" w:styleId="IntestazionemessaggioCarattere">
    <w:name w:val="Intestazione messaggio Carattere"/>
    <w:link w:val="Intestazionemessaggio"/>
    <w:locked/>
    <w:rsid w:val="00E679D1"/>
    <w:rPr>
      <w:rFonts w:ascii="Garamond" w:hAnsi="Garamond"/>
      <w:spacing w:val="-5"/>
      <w:sz w:val="24"/>
      <w:lang w:val="it-IT" w:eastAsia="en-US" w:bidi="ar-SA"/>
    </w:rPr>
  </w:style>
  <w:style w:type="paragraph" w:styleId="Intestazionemessaggio">
    <w:name w:val="Message Header"/>
    <w:basedOn w:val="Corpotesto"/>
    <w:link w:val="IntestazionemessaggioCarattere"/>
    <w:rsid w:val="00E679D1"/>
    <w:pPr>
      <w:keepLines/>
      <w:overflowPunct/>
      <w:autoSpaceDE/>
      <w:autoSpaceDN/>
      <w:adjustRightInd/>
      <w:spacing w:after="40" w:line="140" w:lineRule="atLeast"/>
      <w:ind w:left="360"/>
      <w:textAlignment w:val="auto"/>
    </w:pPr>
    <w:rPr>
      <w:rFonts w:ascii="Garamond" w:hAnsi="Garamond"/>
      <w:b w:val="0"/>
      <w:bCs w:val="0"/>
      <w:spacing w:val="-5"/>
      <w:lang w:eastAsia="en-US"/>
    </w:rPr>
  </w:style>
  <w:style w:type="paragraph" w:customStyle="1" w:styleId="Etichettadocumento">
    <w:name w:val="Etichetta documento"/>
    <w:next w:val="Normale"/>
    <w:rsid w:val="00E679D1"/>
    <w:pPr>
      <w:pBdr>
        <w:top w:val="double" w:sz="6" w:space="8" w:color="auto"/>
        <w:bottom w:val="double" w:sz="6" w:space="8" w:color="auto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  <w:lang w:eastAsia="en-US"/>
    </w:rPr>
  </w:style>
  <w:style w:type="paragraph" w:customStyle="1" w:styleId="Primaintestazionemessaggio">
    <w:name w:val="Prima intestazione messaggio"/>
    <w:basedOn w:val="Intestazionemessaggio"/>
    <w:next w:val="Intestazionemessaggio"/>
    <w:rsid w:val="00E679D1"/>
  </w:style>
  <w:style w:type="paragraph" w:customStyle="1" w:styleId="Etichettaintestazionemessaggio">
    <w:name w:val="Etichetta intestazione messaggio"/>
    <w:basedOn w:val="Intestazionemessaggio"/>
    <w:next w:val="Intestazionemessaggio"/>
    <w:rsid w:val="00E679D1"/>
    <w:pPr>
      <w:spacing w:before="40" w:after="0"/>
      <w:ind w:left="0"/>
    </w:pPr>
    <w:rPr>
      <w:caps/>
      <w:spacing w:val="6"/>
      <w:sz w:val="14"/>
    </w:rPr>
  </w:style>
  <w:style w:type="paragraph" w:customStyle="1" w:styleId="Ultimaintestazionemessaggio">
    <w:name w:val="Ultima intestazione messaggio"/>
    <w:basedOn w:val="Intestazionemessaggio"/>
    <w:next w:val="Corpotesto"/>
    <w:rsid w:val="00E679D1"/>
    <w:pPr>
      <w:pBdr>
        <w:top w:val="double" w:sz="6" w:space="18" w:color="auto"/>
        <w:bottom w:val="double" w:sz="6" w:space="18" w:color="auto"/>
      </w:pBdr>
      <w:tabs>
        <w:tab w:val="left" w:pos="1584"/>
        <w:tab w:val="left" w:pos="3600"/>
        <w:tab w:val="right" w:pos="6048"/>
        <w:tab w:val="right" w:pos="8064"/>
      </w:tabs>
      <w:spacing w:before="13"/>
      <w:ind w:left="0"/>
    </w:pPr>
  </w:style>
  <w:style w:type="character" w:styleId="Enfasicorsivo">
    <w:name w:val="Emphasis"/>
    <w:qFormat/>
    <w:rsid w:val="00E679D1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C30F55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ottotitoloCarattere">
    <w:name w:val="Sottotitolo Carattere"/>
    <w:link w:val="Sottotitolo"/>
    <w:rsid w:val="00C30F55"/>
    <w:rPr>
      <w:rFonts w:ascii="Cambria" w:hAnsi="Cambria"/>
      <w:sz w:val="24"/>
      <w:szCs w:val="24"/>
      <w:lang w:val="it-IT" w:eastAsia="it-IT" w:bidi="ar-SA"/>
    </w:rPr>
  </w:style>
  <w:style w:type="character" w:customStyle="1" w:styleId="Titolo3Carattere">
    <w:name w:val="Titolo 3 Carattere"/>
    <w:link w:val="Titolo3"/>
    <w:semiHidden/>
    <w:rsid w:val="00C32A51"/>
    <w:rPr>
      <w:rFonts w:ascii="Calibri Light" w:hAnsi="Calibri Light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link w:val="Titolo4"/>
    <w:semiHidden/>
    <w:rsid w:val="00C32A51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Titolo5Carattere">
    <w:name w:val="Titolo 5 Carattere"/>
    <w:link w:val="Titolo5"/>
    <w:semiHidden/>
    <w:rsid w:val="00C32A51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Titolo6Carattere">
    <w:name w:val="Titolo 6 Carattere"/>
    <w:link w:val="Titolo6"/>
    <w:semiHidden/>
    <w:rsid w:val="00C32A51"/>
    <w:rPr>
      <w:rFonts w:ascii="Calibri" w:hAnsi="Calibri"/>
      <w:b/>
      <w:bCs/>
      <w:sz w:val="22"/>
      <w:szCs w:val="22"/>
      <w:lang w:val="x-none" w:eastAsia="x-none"/>
    </w:rPr>
  </w:style>
  <w:style w:type="numbering" w:customStyle="1" w:styleId="Nessunelenco1">
    <w:name w:val="Nessun elenco1"/>
    <w:next w:val="Nessunelenco"/>
    <w:semiHidden/>
    <w:rsid w:val="00C32A51"/>
  </w:style>
  <w:style w:type="table" w:customStyle="1" w:styleId="Grigliatabella1">
    <w:name w:val="Griglia tabella1"/>
    <w:basedOn w:val="Tabellanormale"/>
    <w:next w:val="Grigliatabella"/>
    <w:rsid w:val="00C32A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rsid w:val="00C32A51"/>
    <w:pPr>
      <w:overflowPunct/>
      <w:autoSpaceDE/>
      <w:autoSpaceDN/>
      <w:adjustRightInd/>
      <w:textAlignment w:val="auto"/>
    </w:pPr>
    <w:rPr>
      <w:rFonts w:ascii="Times New Roman" w:hAnsi="Times New Roman"/>
      <w:szCs w:val="24"/>
    </w:rPr>
  </w:style>
  <w:style w:type="character" w:customStyle="1" w:styleId="TestofumettoCarattere">
    <w:name w:val="Testo fumetto Carattere"/>
    <w:link w:val="Testofumetto"/>
    <w:rsid w:val="00C32A51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C32A51"/>
    <w:rPr>
      <w:rFonts w:ascii="Arial" w:hAnsi="Arial"/>
      <w:b/>
      <w:bCs/>
      <w:sz w:val="24"/>
    </w:rPr>
  </w:style>
  <w:style w:type="paragraph" w:customStyle="1" w:styleId="BodyText31">
    <w:name w:val="Body Text 31"/>
    <w:basedOn w:val="Normale"/>
    <w:rsid w:val="00C32A51"/>
    <w:pPr>
      <w:suppressAutoHyphens/>
      <w:overflowPunct/>
      <w:autoSpaceDE/>
      <w:autoSpaceDN/>
      <w:adjustRightInd/>
      <w:jc w:val="both"/>
      <w:textAlignment w:val="auto"/>
    </w:pPr>
    <w:rPr>
      <w:rFonts w:cs="Arial"/>
      <w:kern w:val="1"/>
      <w:sz w:val="20"/>
    </w:rPr>
  </w:style>
  <w:style w:type="character" w:customStyle="1" w:styleId="PidipaginaCarattere">
    <w:name w:val="Piè di pagina Carattere"/>
    <w:link w:val="Pidipagina"/>
    <w:rsid w:val="00C32A51"/>
    <w:rPr>
      <w:rFonts w:ascii="Arial" w:hAnsi="Arial"/>
      <w:sz w:val="24"/>
    </w:rPr>
  </w:style>
  <w:style w:type="character" w:customStyle="1" w:styleId="Titolo1Carattere">
    <w:name w:val="Titolo 1 Carattere"/>
    <w:link w:val="Titolo1"/>
    <w:rsid w:val="00C32A51"/>
    <w:rPr>
      <w:rFonts w:ascii="Arial" w:hAnsi="Arial"/>
      <w:sz w:val="32"/>
      <w:szCs w:val="32"/>
    </w:rPr>
  </w:style>
  <w:style w:type="character" w:customStyle="1" w:styleId="Titolo2Carattere">
    <w:name w:val="Titolo 2 Carattere"/>
    <w:link w:val="Titolo2"/>
    <w:rsid w:val="00C32A51"/>
    <w:rPr>
      <w:rFonts w:ascii="Arial" w:hAnsi="Arial"/>
      <w:b/>
      <w:bCs/>
      <w:sz w:val="24"/>
    </w:rPr>
  </w:style>
  <w:style w:type="character" w:customStyle="1" w:styleId="RientrocorpodeltestoCarattere">
    <w:name w:val="Rientro corpo del testo Carattere"/>
    <w:link w:val="Rientrocorpodeltesto"/>
    <w:rsid w:val="00C32A51"/>
    <w:rPr>
      <w:rFonts w:ascii="Arial" w:hAnsi="Arial"/>
      <w:sz w:val="24"/>
    </w:rPr>
  </w:style>
  <w:style w:type="paragraph" w:styleId="Rientrocorpodeltesto3">
    <w:name w:val="Body Text Indent 3"/>
    <w:basedOn w:val="Normale"/>
    <w:link w:val="Rientrocorpodeltesto3Carattere"/>
    <w:rsid w:val="00C32A5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rsid w:val="00C32A51"/>
    <w:rPr>
      <w:rFonts w:ascii="Arial" w:hAnsi="Arial"/>
      <w:sz w:val="16"/>
      <w:szCs w:val="16"/>
      <w:lang w:val="x-none" w:eastAsia="x-none"/>
    </w:rPr>
  </w:style>
  <w:style w:type="paragraph" w:styleId="Testodelblocco">
    <w:name w:val="Block Text"/>
    <w:basedOn w:val="Normale"/>
    <w:rsid w:val="00C32A51"/>
    <w:pPr>
      <w:overflowPunct/>
      <w:autoSpaceDE/>
      <w:autoSpaceDN/>
      <w:adjustRightInd/>
      <w:spacing w:after="120"/>
      <w:ind w:left="708" w:right="818"/>
      <w:textAlignment w:val="auto"/>
    </w:pPr>
    <w:rPr>
      <w:rFonts w:ascii="Times New Roman" w:hAnsi="Times New Roman"/>
      <w:szCs w:val="24"/>
    </w:rPr>
  </w:style>
  <w:style w:type="character" w:styleId="Rimandocommento">
    <w:name w:val="annotation reference"/>
    <w:uiPriority w:val="99"/>
    <w:rsid w:val="00C32A5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C32A51"/>
    <w:pPr>
      <w:overflowPunct/>
      <w:autoSpaceDE/>
      <w:autoSpaceDN/>
      <w:adjustRightInd/>
      <w:textAlignment w:val="auto"/>
    </w:pPr>
    <w:rPr>
      <w:sz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rsid w:val="00C32A51"/>
    <w:rPr>
      <w:rFonts w:ascii="Arial" w:hAnsi="Arial"/>
      <w:lang w:val="x-none" w:eastAsia="x-none"/>
    </w:rPr>
  </w:style>
  <w:style w:type="paragraph" w:styleId="Soggettocommento">
    <w:name w:val="annotation subject"/>
    <w:basedOn w:val="Testocommento"/>
    <w:next w:val="Testocommento"/>
    <w:link w:val="SoggettocommentoCarattere"/>
    <w:rsid w:val="00C32A51"/>
    <w:rPr>
      <w:b/>
      <w:bCs/>
    </w:rPr>
  </w:style>
  <w:style w:type="character" w:customStyle="1" w:styleId="SoggettocommentoCarattere">
    <w:name w:val="Soggetto commento Carattere"/>
    <w:link w:val="Soggettocommento"/>
    <w:rsid w:val="00C32A51"/>
    <w:rPr>
      <w:rFonts w:ascii="Arial" w:hAnsi="Arial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9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TAS-CANTONI\Desktop\INTESTAZION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</Template>
  <TotalTime>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</vt:lpstr>
    </vt:vector>
  </TitlesOfParts>
  <Company/>
  <LinksUpToDate>false</LinksUpToDate>
  <CharactersWithSpaces>1570</CharactersWithSpaces>
  <SharedDoc>false</SharedDoc>
  <HLinks>
    <vt:vector size="6" baseType="variant">
      <vt:variant>
        <vt:i4>393260</vt:i4>
      </vt:variant>
      <vt:variant>
        <vt:i4>0</vt:i4>
      </vt:variant>
      <vt:variant>
        <vt:i4>0</vt:i4>
      </vt:variant>
      <vt:variant>
        <vt:i4>5</vt:i4>
      </vt:variant>
      <vt:variant>
        <vt:lpwstr>mailto:bgis027001@istruzione.it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</dc:title>
  <dc:subject/>
  <dc:creator>ITAS-CANTONI</dc:creator>
  <cp:keywords/>
  <cp:lastModifiedBy>Docente</cp:lastModifiedBy>
  <cp:revision>2</cp:revision>
  <cp:lastPrinted>2018-10-01T07:33:00Z</cp:lastPrinted>
  <dcterms:created xsi:type="dcterms:W3CDTF">2024-10-12T16:58:00Z</dcterms:created>
  <dcterms:modified xsi:type="dcterms:W3CDTF">2024-10-12T16:58:00Z</dcterms:modified>
</cp:coreProperties>
</file>