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EDAA1" w14:textId="77777777" w:rsidR="00EE3C5D" w:rsidRDefault="00EE3C5D" w:rsidP="0060785E">
      <w:pPr>
        <w:jc w:val="center"/>
        <w:rPr>
          <w:b/>
          <w:color w:val="002060"/>
          <w:sz w:val="36"/>
          <w:szCs w:val="36"/>
        </w:rPr>
      </w:pPr>
    </w:p>
    <w:p w14:paraId="06074E11" w14:textId="77777777" w:rsidR="00EE3C5D" w:rsidRDefault="00EE3C5D" w:rsidP="00CC30CF">
      <w:pPr>
        <w:rPr>
          <w:b/>
          <w:color w:val="002060"/>
          <w:sz w:val="36"/>
          <w:szCs w:val="36"/>
        </w:rPr>
      </w:pPr>
    </w:p>
    <w:p w14:paraId="614A98F2" w14:textId="77777777" w:rsidR="00EE3C5D" w:rsidRDefault="00EE3C5D" w:rsidP="0060785E">
      <w:pPr>
        <w:jc w:val="center"/>
        <w:rPr>
          <w:b/>
          <w:color w:val="002060"/>
          <w:sz w:val="36"/>
          <w:szCs w:val="36"/>
        </w:rPr>
      </w:pPr>
    </w:p>
    <w:p w14:paraId="05DA73A7" w14:textId="77777777" w:rsidR="00346CB6" w:rsidRDefault="00346CB6" w:rsidP="0060785E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</w:t>
      </w:r>
      <w:r w:rsidR="005D7CD1">
        <w:rPr>
          <w:b/>
          <w:color w:val="002060"/>
          <w:sz w:val="36"/>
          <w:szCs w:val="36"/>
        </w:rPr>
        <w:t>’</w:t>
      </w:r>
      <w:r w:rsidR="004D15D3">
        <w:rPr>
          <w:b/>
          <w:color w:val="002060"/>
          <w:sz w:val="36"/>
          <w:szCs w:val="36"/>
        </w:rPr>
        <w:t xml:space="preserve"> </w:t>
      </w:r>
      <w:r>
        <w:rPr>
          <w:b/>
          <w:color w:val="002060"/>
          <w:sz w:val="36"/>
          <w:szCs w:val="36"/>
        </w:rPr>
        <w:t>I.</w:t>
      </w:r>
      <w:r w:rsidR="004D15D3">
        <w:rPr>
          <w:b/>
          <w:color w:val="002060"/>
          <w:sz w:val="36"/>
          <w:szCs w:val="36"/>
        </w:rPr>
        <w:t>I.S</w:t>
      </w:r>
      <w:r>
        <w:rPr>
          <w:b/>
          <w:color w:val="002060"/>
          <w:sz w:val="36"/>
          <w:szCs w:val="36"/>
        </w:rPr>
        <w:t>.</w:t>
      </w:r>
      <w:r w:rsidR="005D7CD1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14:paraId="28938B30" w14:textId="77777777" w:rsidR="00346CB6" w:rsidRDefault="00346CB6" w:rsidP="0060785E">
      <w:pPr>
        <w:jc w:val="center"/>
        <w:rPr>
          <w:b/>
          <w:color w:val="002060"/>
          <w:sz w:val="36"/>
          <w:szCs w:val="36"/>
        </w:rPr>
      </w:pPr>
    </w:p>
    <w:p w14:paraId="3F4F68C9" w14:textId="77777777" w:rsidR="0060785E" w:rsidRDefault="00346CB6" w:rsidP="0060785E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14:paraId="6473B146" w14:textId="77777777" w:rsidR="00346CB6" w:rsidRDefault="00346CB6" w:rsidP="00346CB6">
      <w:pPr>
        <w:spacing w:before="60" w:after="60"/>
        <w:jc w:val="center"/>
        <w:rPr>
          <w:b/>
        </w:rPr>
      </w:pPr>
    </w:p>
    <w:p w14:paraId="4564A47E" w14:textId="77777777" w:rsidR="00346CB6" w:rsidRDefault="00346CB6" w:rsidP="00346CB6">
      <w:pPr>
        <w:spacing w:before="60" w:after="60"/>
        <w:jc w:val="center"/>
        <w:rPr>
          <w:b/>
        </w:rPr>
      </w:pPr>
    </w:p>
    <w:p w14:paraId="41075C5A" w14:textId="77777777" w:rsidR="00346CB6" w:rsidRPr="00346CB6" w:rsidRDefault="00346CB6" w:rsidP="00346CB6">
      <w:pPr>
        <w:spacing w:before="60" w:after="60"/>
        <w:jc w:val="center"/>
        <w:rPr>
          <w:b/>
          <w:sz w:val="28"/>
          <w:szCs w:val="28"/>
        </w:rPr>
      </w:pPr>
      <w:r w:rsidRPr="00346CB6">
        <w:rPr>
          <w:b/>
          <w:sz w:val="28"/>
          <w:szCs w:val="28"/>
        </w:rPr>
        <w:t xml:space="preserve">ISTITUTO TECNICO DEI TRASPORTI E LOGISTICA </w:t>
      </w:r>
    </w:p>
    <w:p w14:paraId="526EB5B9" w14:textId="77777777" w:rsidR="00346CB6" w:rsidRDefault="00346CB6" w:rsidP="00346CB6">
      <w:pPr>
        <w:spacing w:before="60" w:after="60"/>
        <w:jc w:val="center"/>
        <w:rPr>
          <w:b/>
        </w:rPr>
      </w:pPr>
    </w:p>
    <w:p w14:paraId="7C3E498E" w14:textId="77777777" w:rsidR="0060785E" w:rsidRDefault="0060785E" w:rsidP="0060785E">
      <w:pPr>
        <w:jc w:val="center"/>
        <w:rPr>
          <w:b/>
          <w:color w:val="002060"/>
          <w:sz w:val="36"/>
          <w:szCs w:val="36"/>
        </w:rPr>
      </w:pPr>
    </w:p>
    <w:p w14:paraId="7C98B422" w14:textId="77777777" w:rsidR="0060785E" w:rsidRDefault="0060785E" w:rsidP="0060785E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14:paraId="09437DC2" w14:textId="77777777" w:rsidR="0060785E" w:rsidRDefault="0060785E" w:rsidP="0060785E">
      <w:pPr>
        <w:jc w:val="center"/>
        <w:rPr>
          <w:b/>
          <w:color w:val="002060"/>
          <w:sz w:val="16"/>
          <w:szCs w:val="16"/>
        </w:rPr>
      </w:pPr>
    </w:p>
    <w:p w14:paraId="7D3C2343" w14:textId="77777777" w:rsidR="0060785E" w:rsidRDefault="0060785E" w:rsidP="0060785E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14:paraId="0721AC7E" w14:textId="77777777" w:rsidR="0060785E" w:rsidRDefault="0060785E" w:rsidP="0060785E"/>
    <w:p w14:paraId="31E307A9" w14:textId="77777777" w:rsidR="0060785E" w:rsidRDefault="0060785E" w:rsidP="0060785E"/>
    <w:p w14:paraId="6DA9A679" w14:textId="77777777" w:rsidR="009F548E" w:rsidRPr="00EE3C5D" w:rsidRDefault="00EE3C5D" w:rsidP="00EE3C5D">
      <w:pPr>
        <w:jc w:val="center"/>
        <w:rPr>
          <w:b/>
          <w:sz w:val="32"/>
          <w:szCs w:val="32"/>
        </w:rPr>
      </w:pPr>
      <w:r w:rsidRPr="00EE3C5D">
        <w:rPr>
          <w:b/>
          <w:sz w:val="32"/>
          <w:szCs w:val="32"/>
        </w:rPr>
        <w:t>ANNO 20</w:t>
      </w:r>
      <w:r w:rsidR="0022409A">
        <w:rPr>
          <w:b/>
          <w:sz w:val="32"/>
          <w:szCs w:val="32"/>
        </w:rPr>
        <w:t>2</w:t>
      </w:r>
      <w:r w:rsidR="00BA256C">
        <w:rPr>
          <w:b/>
          <w:sz w:val="32"/>
          <w:szCs w:val="32"/>
        </w:rPr>
        <w:t>2</w:t>
      </w:r>
      <w:r w:rsidRPr="00EE3C5D">
        <w:rPr>
          <w:b/>
          <w:sz w:val="32"/>
          <w:szCs w:val="32"/>
        </w:rPr>
        <w:t>/20</w:t>
      </w:r>
      <w:r w:rsidR="00B838F2">
        <w:rPr>
          <w:b/>
          <w:sz w:val="32"/>
          <w:szCs w:val="32"/>
        </w:rPr>
        <w:t>2</w:t>
      </w:r>
      <w:r w:rsidR="00BA256C">
        <w:rPr>
          <w:b/>
          <w:sz w:val="32"/>
          <w:szCs w:val="32"/>
        </w:rPr>
        <w:t>3</w:t>
      </w:r>
    </w:p>
    <w:p w14:paraId="2064661F" w14:textId="77777777" w:rsidR="009F548E" w:rsidRDefault="009F548E" w:rsidP="0060785E">
      <w:pPr>
        <w:spacing w:before="60" w:after="60"/>
        <w:jc w:val="center"/>
        <w:rPr>
          <w:b/>
          <w:smallCaps/>
        </w:rPr>
      </w:pPr>
    </w:p>
    <w:tbl>
      <w:tblPr>
        <w:tblpPr w:leftFromText="141" w:rightFromText="141" w:vertAnchor="text" w:horzAnchor="margin" w:tblpXSpec="center" w:tblpY="117"/>
        <w:tblW w:w="10486" w:type="dxa"/>
        <w:tblLook w:val="04A0" w:firstRow="1" w:lastRow="0" w:firstColumn="1" w:lastColumn="0" w:noHBand="0" w:noVBand="1"/>
      </w:tblPr>
      <w:tblGrid>
        <w:gridCol w:w="2943"/>
        <w:gridCol w:w="7543"/>
      </w:tblGrid>
      <w:tr w:rsidR="00B73544" w14:paraId="01E2E320" w14:textId="77777777" w:rsidTr="00346CB6">
        <w:tc>
          <w:tcPr>
            <w:tcW w:w="2943" w:type="dxa"/>
            <w:vAlign w:val="center"/>
            <w:hideMark/>
          </w:tcPr>
          <w:p w14:paraId="46AE77F9" w14:textId="77777777" w:rsidR="00B73544" w:rsidRDefault="00B73544" w:rsidP="007B453B">
            <w:pPr>
              <w:spacing w:before="60" w:after="60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14:paraId="2E3D5497" w14:textId="77777777" w:rsidR="00B73544" w:rsidRDefault="00B73544" w:rsidP="007B453B">
            <w:pPr>
              <w:spacing w:before="60" w:after="60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B73544" w14:paraId="3D9A1176" w14:textId="77777777" w:rsidTr="00346CB6">
        <w:tc>
          <w:tcPr>
            <w:tcW w:w="2943" w:type="dxa"/>
            <w:vAlign w:val="center"/>
            <w:hideMark/>
          </w:tcPr>
          <w:p w14:paraId="782FF3ED" w14:textId="77777777" w:rsidR="00B73544" w:rsidRDefault="00B73544" w:rsidP="007B453B">
            <w:pPr>
              <w:spacing w:before="60" w:after="60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14:paraId="62ADB8DE" w14:textId="77777777" w:rsidR="00B73544" w:rsidRDefault="00B73544" w:rsidP="007B453B">
            <w:pPr>
              <w:spacing w:before="60" w:after="60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B73544" w14:paraId="7B187D09" w14:textId="77777777" w:rsidTr="00346CB6">
        <w:tc>
          <w:tcPr>
            <w:tcW w:w="2943" w:type="dxa"/>
            <w:vAlign w:val="center"/>
            <w:hideMark/>
          </w:tcPr>
          <w:p w14:paraId="5A9CBC86" w14:textId="77777777" w:rsidR="00B73544" w:rsidRPr="008A5D78" w:rsidRDefault="00B73544" w:rsidP="007B453B">
            <w:pPr>
              <w:spacing w:before="60" w:after="60"/>
              <w:rPr>
                <w:b/>
                <w:sz w:val="32"/>
                <w:szCs w:val="32"/>
              </w:rPr>
            </w:pPr>
            <w:r w:rsidRPr="008A5D78">
              <w:rPr>
                <w:b/>
                <w:sz w:val="32"/>
                <w:szCs w:val="32"/>
              </w:rPr>
              <w:t>OPZIONE:</w:t>
            </w:r>
          </w:p>
        </w:tc>
        <w:tc>
          <w:tcPr>
            <w:tcW w:w="7543" w:type="dxa"/>
            <w:vAlign w:val="center"/>
            <w:hideMark/>
          </w:tcPr>
          <w:p w14:paraId="49F946A8" w14:textId="77777777" w:rsidR="00B73544" w:rsidRPr="00F60BED" w:rsidRDefault="00F60BED" w:rsidP="007B453B">
            <w:pPr>
              <w:spacing w:before="60" w:after="60"/>
              <w:rPr>
                <w:b/>
              </w:rPr>
            </w:pPr>
            <w:r w:rsidRPr="00F60BED">
              <w:rPr>
                <w:b/>
              </w:rPr>
              <w:t>CONDUZIONE DI APPARATI ED IMPIANTI MARITTIMI/ELETTRONICI DI BORDO</w:t>
            </w:r>
          </w:p>
        </w:tc>
      </w:tr>
      <w:tr w:rsidR="00B73544" w14:paraId="0843C202" w14:textId="77777777" w:rsidTr="00346CB6">
        <w:tc>
          <w:tcPr>
            <w:tcW w:w="2943" w:type="dxa"/>
            <w:vAlign w:val="center"/>
            <w:hideMark/>
          </w:tcPr>
          <w:p w14:paraId="7581B296" w14:textId="77777777" w:rsidR="00B73544" w:rsidRPr="00BA256C" w:rsidRDefault="00B73544" w:rsidP="00BA256C">
            <w:pPr>
              <w:spacing w:before="60" w:after="60"/>
              <w:ind w:right="-958"/>
              <w:rPr>
                <w:b/>
              </w:rPr>
            </w:pPr>
            <w:r w:rsidRPr="00BA256C">
              <w:rPr>
                <w:b/>
                <w:sz w:val="22"/>
                <w:szCs w:val="22"/>
              </w:rPr>
              <w:t>CLASSE: III</w:t>
            </w:r>
            <w:r w:rsidR="00BA256C" w:rsidRPr="00BA256C">
              <w:rPr>
                <w:b/>
                <w:sz w:val="22"/>
                <w:szCs w:val="22"/>
              </w:rPr>
              <w:t xml:space="preserve"> B</w:t>
            </w:r>
            <w:r w:rsidR="00346CB6" w:rsidRPr="00BA256C">
              <w:rPr>
                <w:b/>
                <w:sz w:val="22"/>
                <w:szCs w:val="22"/>
              </w:rPr>
              <w:t xml:space="preserve">  NAUTICO</w:t>
            </w:r>
          </w:p>
        </w:tc>
        <w:tc>
          <w:tcPr>
            <w:tcW w:w="7543" w:type="dxa"/>
            <w:vAlign w:val="center"/>
          </w:tcPr>
          <w:p w14:paraId="0BAD0920" w14:textId="77777777" w:rsidR="00B73544" w:rsidRDefault="00B73544" w:rsidP="007B453B">
            <w:pPr>
              <w:spacing w:before="60" w:after="60"/>
            </w:pPr>
          </w:p>
        </w:tc>
      </w:tr>
      <w:tr w:rsidR="00B73544" w14:paraId="6DC99A6E" w14:textId="77777777" w:rsidTr="00EE3C5D">
        <w:tc>
          <w:tcPr>
            <w:tcW w:w="2943" w:type="dxa"/>
            <w:vAlign w:val="center"/>
          </w:tcPr>
          <w:p w14:paraId="2A766EBD" w14:textId="77777777" w:rsidR="00B73544" w:rsidRDefault="00B73544" w:rsidP="007B453B">
            <w:pPr>
              <w:spacing w:before="60" w:after="60"/>
            </w:pPr>
          </w:p>
        </w:tc>
        <w:tc>
          <w:tcPr>
            <w:tcW w:w="7543" w:type="dxa"/>
            <w:vAlign w:val="center"/>
          </w:tcPr>
          <w:p w14:paraId="1C83225A" w14:textId="77777777" w:rsidR="00B73544" w:rsidRDefault="00B73544" w:rsidP="007B453B">
            <w:pPr>
              <w:spacing w:before="60" w:after="60"/>
            </w:pPr>
          </w:p>
        </w:tc>
      </w:tr>
      <w:tr w:rsidR="00B73544" w14:paraId="7A4C36A3" w14:textId="77777777" w:rsidTr="00346CB6">
        <w:tc>
          <w:tcPr>
            <w:tcW w:w="2943" w:type="dxa"/>
            <w:vAlign w:val="center"/>
          </w:tcPr>
          <w:p w14:paraId="6A364F97" w14:textId="77777777" w:rsidR="00B73544" w:rsidRDefault="00B73544" w:rsidP="007B453B">
            <w:pPr>
              <w:spacing w:before="60" w:after="60"/>
              <w:rPr>
                <w:sz w:val="28"/>
                <w:szCs w:val="28"/>
              </w:rPr>
            </w:pPr>
          </w:p>
          <w:p w14:paraId="409847C5" w14:textId="77777777" w:rsidR="00B73544" w:rsidRDefault="00B73544" w:rsidP="007B453B">
            <w:pPr>
              <w:spacing w:before="60" w:after="60"/>
            </w:pPr>
            <w:r>
              <w:rPr>
                <w:sz w:val="28"/>
                <w:szCs w:val="28"/>
              </w:rPr>
              <w:t>DISCIPLINA:</w:t>
            </w:r>
          </w:p>
        </w:tc>
        <w:tc>
          <w:tcPr>
            <w:tcW w:w="7543" w:type="dxa"/>
            <w:vAlign w:val="center"/>
          </w:tcPr>
          <w:p w14:paraId="2D062A55" w14:textId="77777777" w:rsidR="00B73544" w:rsidRDefault="00B73544" w:rsidP="007B453B">
            <w:pPr>
              <w:spacing w:before="60" w:after="60"/>
              <w:rPr>
                <w:sz w:val="28"/>
                <w:szCs w:val="28"/>
              </w:rPr>
            </w:pPr>
          </w:p>
          <w:p w14:paraId="6092C995" w14:textId="77777777" w:rsidR="00B73544" w:rsidRDefault="00B73544" w:rsidP="007B453B">
            <w:pPr>
              <w:spacing w:before="60" w:after="60"/>
              <w:rPr>
                <w:b/>
                <w:smallCaps/>
                <w:sz w:val="28"/>
                <w:szCs w:val="28"/>
              </w:rPr>
            </w:pPr>
            <w:r>
              <w:rPr>
                <w:sz w:val="28"/>
                <w:szCs w:val="28"/>
              </w:rPr>
              <w:t>DIRITTO ED ECONOMIA</w:t>
            </w:r>
          </w:p>
        </w:tc>
      </w:tr>
    </w:tbl>
    <w:p w14:paraId="58D8FF6D" w14:textId="77777777" w:rsidR="00F070BD" w:rsidRDefault="00F070BD" w:rsidP="0060785E">
      <w:pPr>
        <w:spacing w:before="60" w:after="60"/>
        <w:rPr>
          <w:sz w:val="28"/>
          <w:szCs w:val="28"/>
        </w:rPr>
      </w:pPr>
    </w:p>
    <w:p w14:paraId="67F627DD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444AB5C7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1E4CDB15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36E1B30D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67A9D723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52735395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0020E140" w14:textId="77777777" w:rsidR="00CC30CF" w:rsidRDefault="00CC30CF" w:rsidP="0060785E">
      <w:pPr>
        <w:spacing w:before="60" w:after="60"/>
        <w:rPr>
          <w:sz w:val="28"/>
          <w:szCs w:val="28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7230"/>
      </w:tblGrid>
      <w:tr w:rsidR="00CC30CF" w:rsidRPr="0014679D" w14:paraId="5E420EDD" w14:textId="77777777" w:rsidTr="000E00A7">
        <w:trPr>
          <w:trHeight w:val="396"/>
        </w:trPr>
        <w:tc>
          <w:tcPr>
            <w:tcW w:w="10032" w:type="dxa"/>
            <w:gridSpan w:val="3"/>
            <w:tcBorders>
              <w:bottom w:val="single" w:sz="8" w:space="0" w:color="4E80BC"/>
            </w:tcBorders>
          </w:tcPr>
          <w:p w14:paraId="06469EAD" w14:textId="77777777" w:rsidR="00CC30CF" w:rsidRPr="00CC30CF" w:rsidRDefault="00CC30CF" w:rsidP="000E00A7">
            <w:pPr>
              <w:pStyle w:val="TableParagraph"/>
              <w:spacing w:before="60"/>
              <w:ind w:left="425"/>
              <w:rPr>
                <w:b/>
                <w:lang w:val="it-IT"/>
              </w:rPr>
            </w:pPr>
            <w:r w:rsidRPr="00CC30CF">
              <w:rPr>
                <w:b/>
                <w:color w:val="355E90"/>
                <w:lang w:val="it-IT"/>
              </w:rPr>
              <w:t>Tavola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delle</w:t>
            </w:r>
            <w:r w:rsidRPr="00CC30CF">
              <w:rPr>
                <w:b/>
                <w:color w:val="355E90"/>
                <w:spacing w:val="-1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Competenze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previste</w:t>
            </w:r>
            <w:r w:rsidRPr="00CC30CF">
              <w:rPr>
                <w:b/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dalla</w:t>
            </w:r>
            <w:r w:rsidRPr="00CC30CF">
              <w:rPr>
                <w:b/>
                <w:color w:val="355E90"/>
                <w:spacing w:val="-1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Regola</w:t>
            </w:r>
            <w:r w:rsidRPr="00CC30CF">
              <w:rPr>
                <w:b/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A-III/1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–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STCW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95</w:t>
            </w:r>
            <w:r w:rsidRPr="00CC30CF">
              <w:rPr>
                <w:b/>
                <w:color w:val="355E90"/>
                <w:spacing w:val="-3"/>
                <w:lang w:val="it-IT"/>
              </w:rPr>
              <w:t xml:space="preserve"> </w:t>
            </w:r>
            <w:proofErr w:type="spellStart"/>
            <w:r w:rsidRPr="00CC30CF">
              <w:rPr>
                <w:b/>
                <w:color w:val="355E90"/>
                <w:lang w:val="it-IT"/>
              </w:rPr>
              <w:t>Amended</w:t>
            </w:r>
            <w:proofErr w:type="spellEnd"/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Manila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2010</w:t>
            </w:r>
          </w:p>
        </w:tc>
      </w:tr>
      <w:tr w:rsidR="00CC30CF" w:rsidRPr="0014679D" w14:paraId="5446C586" w14:textId="77777777" w:rsidTr="000E00A7">
        <w:trPr>
          <w:trHeight w:val="395"/>
        </w:trPr>
        <w:tc>
          <w:tcPr>
            <w:tcW w:w="1242" w:type="dxa"/>
            <w:tcBorders>
              <w:top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27412115" w14:textId="77777777" w:rsidR="00CC30CF" w:rsidRPr="0014679D" w:rsidRDefault="00CC30CF" w:rsidP="000E00A7">
            <w:pPr>
              <w:pStyle w:val="TableParagraph"/>
              <w:spacing w:before="60"/>
              <w:ind w:left="150"/>
              <w:rPr>
                <w:b/>
              </w:rPr>
            </w:pPr>
            <w:proofErr w:type="spellStart"/>
            <w:r w:rsidRPr="0014679D">
              <w:rPr>
                <w:b/>
                <w:color w:val="355E90"/>
              </w:rPr>
              <w:t>Funzione</w:t>
            </w:r>
            <w:proofErr w:type="spellEnd"/>
          </w:p>
        </w:tc>
        <w:tc>
          <w:tcPr>
            <w:tcW w:w="156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089EF295" w14:textId="77777777" w:rsidR="00CC30CF" w:rsidRPr="0014679D" w:rsidRDefault="00CC30CF" w:rsidP="000E00A7">
            <w:pPr>
              <w:pStyle w:val="TableParagraph"/>
              <w:spacing w:before="60"/>
              <w:ind w:left="120" w:right="99"/>
              <w:jc w:val="center"/>
              <w:rPr>
                <w:b/>
              </w:rPr>
            </w:pPr>
            <w:proofErr w:type="spellStart"/>
            <w:r w:rsidRPr="0014679D">
              <w:rPr>
                <w:b/>
                <w:color w:val="355E90"/>
              </w:rPr>
              <w:t>Competenza</w:t>
            </w:r>
            <w:proofErr w:type="spellEnd"/>
          </w:p>
        </w:tc>
        <w:tc>
          <w:tcPr>
            <w:tcW w:w="723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</w:tcBorders>
            <w:shd w:val="clear" w:color="auto" w:fill="99CCFF"/>
          </w:tcPr>
          <w:p w14:paraId="54CCEA56" w14:textId="77777777" w:rsidR="00CC30CF" w:rsidRPr="0014679D" w:rsidRDefault="00CC30CF" w:rsidP="000E00A7">
            <w:pPr>
              <w:pStyle w:val="TableParagraph"/>
              <w:spacing w:before="60"/>
              <w:ind w:left="3001" w:right="2981"/>
              <w:jc w:val="center"/>
              <w:rPr>
                <w:b/>
              </w:rPr>
            </w:pPr>
            <w:proofErr w:type="spellStart"/>
            <w:r w:rsidRPr="0014679D">
              <w:rPr>
                <w:b/>
                <w:color w:val="355E90"/>
              </w:rPr>
              <w:t>Descrizione</w:t>
            </w:r>
            <w:proofErr w:type="spellEnd"/>
          </w:p>
        </w:tc>
      </w:tr>
      <w:tr w:rsidR="00CC30CF" w:rsidRPr="0014679D" w14:paraId="5ECEC166" w14:textId="77777777" w:rsidTr="000E00A7">
        <w:trPr>
          <w:trHeight w:val="387"/>
        </w:trPr>
        <w:tc>
          <w:tcPr>
            <w:tcW w:w="1242" w:type="dxa"/>
            <w:vMerge w:val="restart"/>
            <w:tcBorders>
              <w:top w:val="single" w:sz="8" w:space="0" w:color="4E80BC"/>
              <w:right w:val="single" w:sz="4" w:space="0" w:color="000000"/>
            </w:tcBorders>
            <w:textDirection w:val="btLr"/>
          </w:tcPr>
          <w:p w14:paraId="3A148F2E" w14:textId="77777777" w:rsidR="00CC30CF" w:rsidRPr="00CC30CF" w:rsidRDefault="00CC30CF" w:rsidP="000E00A7">
            <w:pPr>
              <w:pStyle w:val="TableParagraph"/>
              <w:rPr>
                <w:b/>
                <w:lang w:val="it-IT"/>
              </w:rPr>
            </w:pPr>
          </w:p>
          <w:p w14:paraId="41C5A7F6" w14:textId="77777777" w:rsidR="00CC30CF" w:rsidRPr="00CC30CF" w:rsidRDefault="00CC30CF" w:rsidP="000E00A7">
            <w:pPr>
              <w:pStyle w:val="TableParagraph"/>
              <w:spacing w:before="138"/>
              <w:ind w:left="355" w:right="197" w:hanging="148"/>
              <w:rPr>
                <w:b/>
                <w:lang w:val="it-IT"/>
              </w:rPr>
            </w:pPr>
            <w:r w:rsidRPr="00CC30CF">
              <w:rPr>
                <w:b/>
                <w:color w:val="355E90"/>
                <w:lang w:val="it-IT"/>
              </w:rPr>
              <w:t>Meccanica</w:t>
            </w:r>
            <w:r w:rsidRPr="00CC30CF">
              <w:rPr>
                <w:b/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navale</w:t>
            </w:r>
            <w:r w:rsidRPr="00CC30CF">
              <w:rPr>
                <w:b/>
                <w:color w:val="355E90"/>
                <w:spacing w:val="-10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a</w:t>
            </w:r>
            <w:r w:rsidRPr="00CC30CF">
              <w:rPr>
                <w:b/>
                <w:color w:val="355E90"/>
                <w:spacing w:val="-47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livello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operativo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6C95072" w14:textId="77777777" w:rsidR="00CC30CF" w:rsidRPr="0014679D" w:rsidRDefault="00CC30CF" w:rsidP="000E00A7">
            <w:pPr>
              <w:pStyle w:val="TableParagraph"/>
              <w:spacing w:before="60"/>
              <w:ind w:left="23"/>
              <w:jc w:val="center"/>
            </w:pPr>
            <w:r w:rsidRPr="0014679D">
              <w:rPr>
                <w:color w:val="355E90"/>
              </w:rPr>
              <w:t>I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4" w:space="0" w:color="000000"/>
              <w:bottom w:val="single" w:sz="2" w:space="0" w:color="000000"/>
            </w:tcBorders>
          </w:tcPr>
          <w:p w14:paraId="04201B94" w14:textId="77777777" w:rsidR="00CC30CF" w:rsidRPr="00CC30CF" w:rsidRDefault="00CC30CF" w:rsidP="000E00A7">
            <w:pPr>
              <w:pStyle w:val="TableParagraph"/>
              <w:spacing w:before="94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Mantiene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una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sicura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guardia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in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macchina</w:t>
            </w:r>
          </w:p>
        </w:tc>
      </w:tr>
      <w:tr w:rsidR="00CC30CF" w:rsidRPr="0014679D" w14:paraId="149BCAD1" w14:textId="77777777" w:rsidTr="000E00A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CDE4E95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7796C84" w14:textId="77777777" w:rsidR="00CC30CF" w:rsidRPr="0014679D" w:rsidRDefault="00CC30CF" w:rsidP="000E00A7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844DB3F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Usa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la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lingua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inglese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in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forma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scritta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parlata</w:t>
            </w:r>
          </w:p>
        </w:tc>
      </w:tr>
      <w:tr w:rsidR="00CC30CF" w:rsidRPr="0014679D" w14:paraId="05637B33" w14:textId="77777777" w:rsidTr="000E00A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7C07FFB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EFA81AB" w14:textId="77777777" w:rsidR="00CC30CF" w:rsidRPr="0014679D" w:rsidRDefault="00CC30CF" w:rsidP="000E00A7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III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B4D73E3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Usa</w:t>
            </w:r>
            <w:r w:rsidRPr="00CC30CF">
              <w:rPr>
                <w:color w:val="355E90"/>
                <w:spacing w:val="-7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sistemi</w:t>
            </w:r>
            <w:r w:rsidRPr="00CC30CF">
              <w:rPr>
                <w:color w:val="355E90"/>
                <w:spacing w:val="-7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comunicazione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interna</w:t>
            </w:r>
          </w:p>
        </w:tc>
      </w:tr>
      <w:tr w:rsidR="00CC30CF" w:rsidRPr="0014679D" w14:paraId="31D7D801" w14:textId="77777777" w:rsidTr="000E00A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479FBB0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6B97690" w14:textId="77777777" w:rsidR="00CC30CF" w:rsidRPr="0014679D" w:rsidRDefault="00CC30CF" w:rsidP="000E00A7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IV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7406542A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Fa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funzionare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i/>
                <w:color w:val="355E90"/>
                <w:lang w:val="it-IT"/>
              </w:rPr>
              <w:t>(operate)</w:t>
            </w:r>
            <w:r w:rsidRPr="00CC30CF">
              <w:rPr>
                <w:i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il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macchinario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principale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ausiliario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sistemi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controllo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associati</w:t>
            </w:r>
          </w:p>
        </w:tc>
      </w:tr>
      <w:tr w:rsidR="00CC30CF" w:rsidRPr="0014679D" w14:paraId="56A96060" w14:textId="77777777" w:rsidTr="000E00A7">
        <w:trPr>
          <w:trHeight w:val="422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08664DF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7ED895ED" w14:textId="77777777" w:rsidR="00CC30CF" w:rsidRPr="0014679D" w:rsidRDefault="00CC30CF" w:rsidP="000E00A7">
            <w:pPr>
              <w:pStyle w:val="TableParagraph"/>
              <w:spacing w:before="77"/>
              <w:ind w:left="25"/>
              <w:jc w:val="center"/>
            </w:pPr>
            <w:r w:rsidRPr="0014679D">
              <w:rPr>
                <w:color w:val="355E90"/>
              </w:rPr>
              <w:t>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55FC99E9" w14:textId="77777777" w:rsidR="00CC30CF" w:rsidRPr="00CC30CF" w:rsidRDefault="00CC30CF" w:rsidP="000E00A7">
            <w:pPr>
              <w:pStyle w:val="TableParagraph"/>
              <w:spacing w:line="206" w:lineRule="exact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Fare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funzionare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(operate)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sistemi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combustibile,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lubrificazione,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zavorra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gli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altri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sistemi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1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pompaggio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 i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sistemi di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controllo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associati</w:t>
            </w:r>
          </w:p>
        </w:tc>
      </w:tr>
      <w:tr w:rsidR="00CC30CF" w:rsidRPr="0014679D" w14:paraId="72E4A6E1" w14:textId="77777777" w:rsidTr="000E00A7">
        <w:trPr>
          <w:trHeight w:val="561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3AE32FD2" w14:textId="77777777" w:rsidR="00CC30CF" w:rsidRPr="00CC30CF" w:rsidRDefault="00CC30CF" w:rsidP="000E00A7">
            <w:pPr>
              <w:pStyle w:val="TableParagraph"/>
              <w:spacing w:before="108"/>
              <w:ind w:left="117" w:right="110"/>
              <w:jc w:val="center"/>
              <w:rPr>
                <w:b/>
                <w:lang w:val="it-IT"/>
              </w:rPr>
            </w:pPr>
            <w:r w:rsidRPr="00CC30CF">
              <w:rPr>
                <w:b/>
                <w:color w:val="355E90"/>
                <w:lang w:val="it-IT"/>
              </w:rPr>
              <w:t>Controllo</w:t>
            </w:r>
            <w:r w:rsidRPr="00CC30CF">
              <w:rPr>
                <w:b/>
                <w:color w:val="355E90"/>
                <w:spacing w:val="1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elettrico,</w:t>
            </w:r>
            <w:r w:rsidRPr="00CC30CF">
              <w:rPr>
                <w:b/>
                <w:color w:val="355E90"/>
                <w:spacing w:val="1"/>
                <w:lang w:val="it-IT"/>
              </w:rPr>
              <w:t xml:space="preserve"> </w:t>
            </w:r>
            <w:r w:rsidRPr="00CC30CF">
              <w:rPr>
                <w:b/>
                <w:color w:val="355E90"/>
                <w:spacing w:val="-1"/>
                <w:lang w:val="it-IT"/>
              </w:rPr>
              <w:t xml:space="preserve">elettronico </w:t>
            </w:r>
            <w:r w:rsidRPr="00CC30CF">
              <w:rPr>
                <w:b/>
                <w:color w:val="355E90"/>
                <w:lang w:val="it-IT"/>
              </w:rPr>
              <w:t>e</w:t>
            </w:r>
            <w:r w:rsidRPr="00CC30CF">
              <w:rPr>
                <w:b/>
                <w:color w:val="355E90"/>
                <w:spacing w:val="-4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meccanico a</w:t>
            </w:r>
            <w:r w:rsidRPr="00CC30CF">
              <w:rPr>
                <w:b/>
                <w:color w:val="355E90"/>
                <w:spacing w:val="-4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livello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proofErr w:type="spellStart"/>
            <w:r w:rsidRPr="00CC30CF">
              <w:rPr>
                <w:b/>
                <w:color w:val="355E90"/>
                <w:lang w:val="it-IT"/>
              </w:rPr>
              <w:t>oper</w:t>
            </w:r>
            <w:proofErr w:type="spellEnd"/>
            <w:r w:rsidRPr="00CC30CF">
              <w:rPr>
                <w:b/>
                <w:color w:val="355E90"/>
                <w:lang w:val="it-IT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8AE692D" w14:textId="77777777" w:rsidR="00CC30CF" w:rsidRPr="0014679D" w:rsidRDefault="00CC30CF" w:rsidP="000E00A7">
            <w:pPr>
              <w:pStyle w:val="TableParagraph"/>
              <w:spacing w:before="146"/>
              <w:ind w:left="472" w:right="448"/>
              <w:jc w:val="center"/>
            </w:pPr>
            <w:r w:rsidRPr="0014679D">
              <w:rPr>
                <w:color w:val="355E90"/>
              </w:rPr>
              <w:t>VI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1605ADAE" w14:textId="77777777" w:rsidR="00CC30CF" w:rsidRPr="00CC30CF" w:rsidRDefault="00CC30CF" w:rsidP="000E00A7">
            <w:pPr>
              <w:pStyle w:val="TableParagraph"/>
              <w:spacing w:before="180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Fa</w:t>
            </w:r>
            <w:r w:rsidRPr="00CC30CF">
              <w:rPr>
                <w:color w:val="355E90"/>
                <w:spacing w:val="-7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funzionare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(operate)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sistemi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elettrici,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elettronici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controllo</w:t>
            </w:r>
          </w:p>
        </w:tc>
      </w:tr>
      <w:tr w:rsidR="00CC30CF" w:rsidRPr="0014679D" w14:paraId="06DAC25F" w14:textId="77777777" w:rsidTr="000E00A7">
        <w:trPr>
          <w:trHeight w:val="592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8E2E832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43F293B7" w14:textId="77777777" w:rsidR="00CC30CF" w:rsidRPr="0014679D" w:rsidRDefault="00CC30CF" w:rsidP="000E00A7">
            <w:pPr>
              <w:pStyle w:val="TableParagraph"/>
              <w:spacing w:before="163"/>
              <w:ind w:left="471" w:right="448"/>
              <w:jc w:val="center"/>
            </w:pPr>
            <w:r w:rsidRPr="0014679D">
              <w:rPr>
                <w:color w:val="355E90"/>
              </w:rPr>
              <w:t>VII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4C19AD3F" w14:textId="77777777" w:rsidR="00CC30CF" w:rsidRPr="00CC30CF" w:rsidRDefault="00CC30CF" w:rsidP="000E00A7">
            <w:pPr>
              <w:pStyle w:val="TableParagraph"/>
              <w:spacing w:before="1"/>
              <w:rPr>
                <w:b/>
                <w:lang w:val="it-IT"/>
              </w:rPr>
            </w:pPr>
          </w:p>
          <w:p w14:paraId="10181498" w14:textId="77777777" w:rsidR="00CC30CF" w:rsidRPr="00CC30CF" w:rsidRDefault="00CC30CF" w:rsidP="000E00A7">
            <w:pPr>
              <w:pStyle w:val="TableParagraph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Manutenzione</w:t>
            </w:r>
            <w:r w:rsidRPr="00CC30CF">
              <w:rPr>
                <w:color w:val="355E90"/>
                <w:spacing w:val="-8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9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riparazione</w:t>
            </w:r>
            <w:r w:rsidRPr="00CC30CF">
              <w:rPr>
                <w:color w:val="355E90"/>
                <w:spacing w:val="-7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dell’apparato</w:t>
            </w:r>
            <w:r w:rsidRPr="00CC30CF">
              <w:rPr>
                <w:color w:val="355E90"/>
                <w:spacing w:val="-8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elettrico,</w:t>
            </w:r>
            <w:r w:rsidRPr="00CC30CF">
              <w:rPr>
                <w:color w:val="355E90"/>
                <w:spacing w:val="-8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elettronico</w:t>
            </w:r>
          </w:p>
        </w:tc>
      </w:tr>
      <w:tr w:rsidR="00CC30CF" w:rsidRPr="0014679D" w14:paraId="04780637" w14:textId="77777777" w:rsidTr="000E00A7">
        <w:trPr>
          <w:trHeight w:val="467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115F5E01" w14:textId="77777777" w:rsidR="00CC30CF" w:rsidRPr="00CC30CF" w:rsidRDefault="00CC30CF" w:rsidP="000E00A7">
            <w:pPr>
              <w:pStyle w:val="TableParagraph"/>
              <w:rPr>
                <w:b/>
                <w:lang w:val="it-IT"/>
              </w:rPr>
            </w:pPr>
          </w:p>
          <w:p w14:paraId="12A5F547" w14:textId="77777777" w:rsidR="00CC30CF" w:rsidRPr="00CC30CF" w:rsidRDefault="00CC30CF" w:rsidP="000E00A7">
            <w:pPr>
              <w:pStyle w:val="TableParagraph"/>
              <w:spacing w:before="1"/>
              <w:ind w:left="125" w:right="115"/>
              <w:jc w:val="center"/>
              <w:rPr>
                <w:b/>
                <w:lang w:val="it-IT"/>
              </w:rPr>
            </w:pPr>
            <w:r w:rsidRPr="00CC30CF">
              <w:rPr>
                <w:b/>
                <w:color w:val="355E90"/>
                <w:spacing w:val="-1"/>
                <w:lang w:val="it-IT"/>
              </w:rPr>
              <w:t xml:space="preserve">Manutenzione </w:t>
            </w:r>
            <w:r w:rsidRPr="00CC30CF">
              <w:rPr>
                <w:b/>
                <w:color w:val="355E90"/>
                <w:lang w:val="it-IT"/>
              </w:rPr>
              <w:t>e</w:t>
            </w:r>
            <w:r w:rsidRPr="00CC30CF">
              <w:rPr>
                <w:b/>
                <w:color w:val="355E90"/>
                <w:spacing w:val="-4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riparazione a</w:t>
            </w:r>
            <w:r w:rsidRPr="00CC30CF">
              <w:rPr>
                <w:b/>
                <w:color w:val="355E90"/>
                <w:spacing w:val="1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livello</w:t>
            </w:r>
            <w:r w:rsidRPr="00CC30CF">
              <w:rPr>
                <w:b/>
                <w:color w:val="355E90"/>
                <w:spacing w:val="1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3BF5F04" w14:textId="77777777" w:rsidR="00CC30CF" w:rsidRPr="0014679D" w:rsidRDefault="00CC30CF" w:rsidP="000E00A7">
            <w:pPr>
              <w:pStyle w:val="TableParagraph"/>
              <w:spacing w:before="100"/>
              <w:ind w:left="471" w:right="448"/>
              <w:jc w:val="center"/>
            </w:pPr>
            <w:r w:rsidRPr="0014679D">
              <w:rPr>
                <w:color w:val="355E90"/>
              </w:rPr>
              <w:t>VIII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5FACD519" w14:textId="77777777" w:rsidR="00CC30CF" w:rsidRPr="00CC30CF" w:rsidRDefault="00CC30CF" w:rsidP="000E00A7">
            <w:pPr>
              <w:pStyle w:val="TableParagraph"/>
              <w:spacing w:before="30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Appropriato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uso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degli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utensili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manuali,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macchine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utensili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strumenti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misurazione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per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la</w:t>
            </w:r>
            <w:r w:rsidRPr="00CC30CF">
              <w:rPr>
                <w:color w:val="355E90"/>
                <w:spacing w:val="-4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fabbricazione</w:t>
            </w:r>
            <w:r w:rsidRPr="00CC30CF">
              <w:rPr>
                <w:color w:val="355E90"/>
                <w:spacing w:val="-1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la riparazione a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bordo</w:t>
            </w:r>
          </w:p>
        </w:tc>
      </w:tr>
      <w:tr w:rsidR="00CC30CF" w:rsidRPr="0014679D" w14:paraId="5781499F" w14:textId="77777777" w:rsidTr="000E00A7">
        <w:trPr>
          <w:trHeight w:val="96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B930F33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23BAD93E" w14:textId="77777777" w:rsidR="00CC30CF" w:rsidRPr="00CC30CF" w:rsidRDefault="00CC30CF" w:rsidP="000E00A7">
            <w:pPr>
              <w:pStyle w:val="TableParagraph"/>
              <w:spacing w:before="3"/>
              <w:rPr>
                <w:b/>
                <w:lang w:val="it-IT"/>
              </w:rPr>
            </w:pPr>
          </w:p>
          <w:p w14:paraId="522CDE76" w14:textId="77777777" w:rsidR="00CC30CF" w:rsidRPr="0014679D" w:rsidRDefault="00CC30CF" w:rsidP="000E00A7">
            <w:pPr>
              <w:pStyle w:val="TableParagraph"/>
              <w:spacing w:before="1"/>
              <w:ind w:left="471" w:right="448"/>
              <w:jc w:val="center"/>
            </w:pPr>
            <w:r w:rsidRPr="0014679D">
              <w:rPr>
                <w:color w:val="355E90"/>
              </w:rPr>
              <w:t>IX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1E5F44E3" w14:textId="77777777" w:rsidR="00CC30CF" w:rsidRPr="00CC30CF" w:rsidRDefault="00CC30CF" w:rsidP="000E00A7">
            <w:pPr>
              <w:pStyle w:val="TableParagraph"/>
              <w:rPr>
                <w:b/>
                <w:lang w:val="it-IT"/>
              </w:rPr>
            </w:pPr>
          </w:p>
          <w:p w14:paraId="47E28125" w14:textId="77777777" w:rsidR="00CC30CF" w:rsidRPr="00CC30CF" w:rsidRDefault="00CC30CF" w:rsidP="000E00A7">
            <w:pPr>
              <w:pStyle w:val="TableParagraph"/>
              <w:spacing w:before="155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Manutenzione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riparazione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macchinario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dell’attrezzatura</w:t>
            </w:r>
            <w:r w:rsidRPr="00CC30CF">
              <w:rPr>
                <w:color w:val="355E90"/>
                <w:spacing w:val="-7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bordo</w:t>
            </w:r>
          </w:p>
        </w:tc>
      </w:tr>
      <w:tr w:rsidR="00CC30CF" w:rsidRPr="0014679D" w14:paraId="58C8CE7E" w14:textId="77777777" w:rsidTr="000E00A7">
        <w:trPr>
          <w:trHeight w:val="387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15F24928" w14:textId="77777777" w:rsidR="00CC30CF" w:rsidRPr="00CC30CF" w:rsidRDefault="00CC30CF" w:rsidP="000E00A7">
            <w:pPr>
              <w:pStyle w:val="TableParagraph"/>
              <w:spacing w:before="10"/>
              <w:rPr>
                <w:b/>
                <w:lang w:val="it-IT"/>
              </w:rPr>
            </w:pPr>
          </w:p>
          <w:p w14:paraId="0AED48B2" w14:textId="77777777" w:rsidR="00CC30CF" w:rsidRPr="00CC30CF" w:rsidRDefault="00CC30CF" w:rsidP="000E00A7">
            <w:pPr>
              <w:pStyle w:val="TableParagraph"/>
              <w:spacing w:before="1"/>
              <w:ind w:left="138" w:right="129"/>
              <w:jc w:val="center"/>
              <w:rPr>
                <w:b/>
                <w:lang w:val="it-IT"/>
              </w:rPr>
            </w:pPr>
            <w:r w:rsidRPr="00CC30CF">
              <w:rPr>
                <w:b/>
                <w:color w:val="355E90"/>
                <w:lang w:val="it-IT"/>
              </w:rPr>
              <w:t>controllo</w:t>
            </w:r>
            <w:r w:rsidRPr="00CC30CF">
              <w:rPr>
                <w:b/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dell’operatività</w:t>
            </w:r>
            <w:r w:rsidRPr="00CC30CF">
              <w:rPr>
                <w:b/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della</w:t>
            </w:r>
            <w:r w:rsidRPr="00CC30CF">
              <w:rPr>
                <w:b/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nave</w:t>
            </w:r>
            <w:r w:rsidRPr="00CC30CF">
              <w:rPr>
                <w:b/>
                <w:color w:val="355E90"/>
                <w:spacing w:val="-47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e la cura delle persone a bordo a</w:t>
            </w:r>
            <w:r w:rsidRPr="00CC30CF">
              <w:rPr>
                <w:b/>
                <w:color w:val="355E90"/>
                <w:spacing w:val="1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livello</w:t>
            </w:r>
            <w:r w:rsidRPr="00CC30CF">
              <w:rPr>
                <w:b/>
                <w:color w:val="355E90"/>
                <w:spacing w:val="-1"/>
                <w:lang w:val="it-IT"/>
              </w:rPr>
              <w:t xml:space="preserve"> </w:t>
            </w:r>
            <w:r w:rsidRPr="00CC30CF">
              <w:rPr>
                <w:b/>
                <w:color w:val="355E90"/>
                <w:lang w:val="it-IT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C0A7AE1" w14:textId="77777777" w:rsidR="00CC30CF" w:rsidRPr="0014679D" w:rsidRDefault="00CC30CF" w:rsidP="000E00A7">
            <w:pPr>
              <w:pStyle w:val="TableParagraph"/>
              <w:spacing w:before="60"/>
              <w:ind w:left="25"/>
              <w:jc w:val="center"/>
            </w:pPr>
            <w:r w:rsidRPr="0014679D">
              <w:rPr>
                <w:color w:val="355E90"/>
              </w:rPr>
              <w:t>X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4918D5A4" w14:textId="77777777" w:rsidR="00CC30CF" w:rsidRPr="00CC30CF" w:rsidRDefault="00CC30CF" w:rsidP="000E00A7">
            <w:pPr>
              <w:pStyle w:val="TableParagraph"/>
              <w:spacing w:before="94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Assicura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la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conformità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requisiti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della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prevenzione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dell’inquinamento</w:t>
            </w:r>
          </w:p>
        </w:tc>
      </w:tr>
      <w:tr w:rsidR="00CC30CF" w:rsidRPr="0014679D" w14:paraId="78D2B86B" w14:textId="77777777" w:rsidTr="000E00A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AA6906A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2FF07C6" w14:textId="77777777" w:rsidR="00CC30CF" w:rsidRPr="0014679D" w:rsidRDefault="00CC30CF" w:rsidP="000E00A7">
            <w:pPr>
              <w:pStyle w:val="TableParagraph"/>
              <w:spacing w:before="69"/>
              <w:ind w:left="472" w:right="448"/>
              <w:jc w:val="center"/>
            </w:pPr>
            <w:r w:rsidRPr="0014679D">
              <w:rPr>
                <w:color w:val="355E90"/>
              </w:rPr>
              <w:t>XI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CDA2BE5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Mantenere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condizioni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navigabilità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(</w:t>
            </w:r>
            <w:proofErr w:type="spellStart"/>
            <w:r w:rsidRPr="00CC30CF">
              <w:rPr>
                <w:color w:val="355E90"/>
                <w:lang w:val="it-IT"/>
              </w:rPr>
              <w:t>seaworthiness</w:t>
            </w:r>
            <w:proofErr w:type="spellEnd"/>
            <w:r w:rsidRPr="00CC30CF">
              <w:rPr>
                <w:color w:val="355E90"/>
                <w:lang w:val="it-IT"/>
              </w:rPr>
              <w:t>)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della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nave</w:t>
            </w:r>
          </w:p>
        </w:tc>
      </w:tr>
      <w:tr w:rsidR="00CC30CF" w:rsidRPr="0014679D" w14:paraId="71552D8E" w14:textId="77777777" w:rsidTr="000E00A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6F9E4F8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BD1E0EC" w14:textId="77777777" w:rsidR="00CC30CF" w:rsidRPr="0014679D" w:rsidRDefault="00CC30CF" w:rsidP="000E00A7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XII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DAEADFA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Previene,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controlla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combatte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gli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incendi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a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bordo</w:t>
            </w:r>
          </w:p>
        </w:tc>
      </w:tr>
      <w:tr w:rsidR="00CC30CF" w:rsidRPr="0014679D" w14:paraId="0179C397" w14:textId="77777777" w:rsidTr="000E00A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BC18357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9D88A07" w14:textId="77777777" w:rsidR="00CC30CF" w:rsidRPr="0014679D" w:rsidRDefault="00CC30CF" w:rsidP="000E00A7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XIII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03341E44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Fa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funzionare</w:t>
            </w:r>
            <w:r w:rsidRPr="00CC30CF">
              <w:rPr>
                <w:color w:val="355E90"/>
                <w:spacing w:val="4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mezzi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salvataggio</w:t>
            </w:r>
          </w:p>
        </w:tc>
      </w:tr>
      <w:tr w:rsidR="00CC30CF" w:rsidRPr="0014679D" w14:paraId="70651768" w14:textId="77777777" w:rsidTr="000E00A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75123C4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ED5F19C" w14:textId="77777777" w:rsidR="00CC30CF" w:rsidRPr="0014679D" w:rsidRDefault="00CC30CF" w:rsidP="000E00A7">
            <w:pPr>
              <w:pStyle w:val="TableParagraph"/>
              <w:spacing w:before="69"/>
              <w:ind w:left="474" w:right="448"/>
              <w:jc w:val="center"/>
            </w:pPr>
            <w:r w:rsidRPr="0014679D">
              <w:rPr>
                <w:color w:val="355E90"/>
              </w:rPr>
              <w:t>XIV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0A2CB7C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Applica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il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pronto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soccorso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 xml:space="preserve">sanitario </w:t>
            </w:r>
            <w:r w:rsidRPr="00CC30CF">
              <w:rPr>
                <w:i/>
                <w:color w:val="355E90"/>
                <w:lang w:val="it-IT"/>
              </w:rPr>
              <w:t>(</w:t>
            </w:r>
            <w:proofErr w:type="spellStart"/>
            <w:r w:rsidRPr="00CC30CF">
              <w:rPr>
                <w:i/>
                <w:color w:val="355E90"/>
                <w:lang w:val="it-IT"/>
              </w:rPr>
              <w:t>medical</w:t>
            </w:r>
            <w:proofErr w:type="spellEnd"/>
            <w:r w:rsidRPr="00CC30CF">
              <w:rPr>
                <w:i/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i/>
                <w:color w:val="355E90"/>
                <w:lang w:val="it-IT"/>
              </w:rPr>
              <w:t>first</w:t>
            </w:r>
            <w:r w:rsidRPr="00CC30CF">
              <w:rPr>
                <w:i/>
                <w:color w:val="355E90"/>
                <w:spacing w:val="-3"/>
                <w:lang w:val="it-IT"/>
              </w:rPr>
              <w:t xml:space="preserve"> </w:t>
            </w:r>
            <w:proofErr w:type="spellStart"/>
            <w:r w:rsidRPr="00CC30CF">
              <w:rPr>
                <w:i/>
                <w:color w:val="355E90"/>
                <w:lang w:val="it-IT"/>
              </w:rPr>
              <w:t>aid</w:t>
            </w:r>
            <w:proofErr w:type="spellEnd"/>
            <w:r w:rsidRPr="00CC30CF">
              <w:rPr>
                <w:i/>
                <w:color w:val="355E90"/>
                <w:lang w:val="it-IT"/>
              </w:rPr>
              <w:t>)</w:t>
            </w:r>
            <w:r w:rsidRPr="00CC30CF">
              <w:rPr>
                <w:i/>
                <w:color w:val="355E90"/>
                <w:spacing w:val="-1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a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bordo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della</w:t>
            </w:r>
            <w:r w:rsidRPr="00CC30CF">
              <w:rPr>
                <w:color w:val="355E90"/>
                <w:spacing w:val="-2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nave</w:t>
            </w:r>
          </w:p>
        </w:tc>
      </w:tr>
      <w:tr w:rsidR="00CC30CF" w:rsidRPr="0014679D" w14:paraId="26586AFA" w14:textId="77777777" w:rsidTr="000E00A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13FD5EF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8FF140E" w14:textId="77777777" w:rsidR="00CC30CF" w:rsidRPr="0014679D" w:rsidRDefault="00CC30CF" w:rsidP="000E00A7">
            <w:pPr>
              <w:pStyle w:val="TableParagraph"/>
              <w:spacing w:before="69"/>
              <w:ind w:left="475" w:right="448"/>
              <w:jc w:val="center"/>
            </w:pPr>
            <w:r w:rsidRPr="0014679D">
              <w:rPr>
                <w:color w:val="355E90"/>
              </w:rPr>
              <w:t>XV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2CB13C06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Controlla</w:t>
            </w:r>
            <w:r w:rsidRPr="00CC30CF">
              <w:rPr>
                <w:color w:val="355E90"/>
                <w:spacing w:val="-7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la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conformità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con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requisiti</w:t>
            </w:r>
            <w:r w:rsidRPr="00CC30CF">
              <w:rPr>
                <w:color w:val="355E90"/>
                <w:spacing w:val="-7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legislativi</w:t>
            </w:r>
          </w:p>
        </w:tc>
      </w:tr>
      <w:tr w:rsidR="00CC30CF" w:rsidRPr="0014679D" w14:paraId="1F01A00E" w14:textId="77777777" w:rsidTr="000E00A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90CC686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A28C404" w14:textId="77777777" w:rsidR="00CC30CF" w:rsidRPr="0014679D" w:rsidRDefault="00CC30CF" w:rsidP="000E00A7">
            <w:pPr>
              <w:pStyle w:val="TableParagraph"/>
              <w:spacing w:before="69"/>
              <w:ind w:left="475" w:right="448"/>
              <w:jc w:val="center"/>
            </w:pPr>
            <w:r w:rsidRPr="0014679D">
              <w:rPr>
                <w:color w:val="355E90"/>
              </w:rPr>
              <w:t>XVI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8F4B647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Applicazione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delle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abilità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(skills)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comando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(leadership)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lavoro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di</w:t>
            </w:r>
            <w:r w:rsidRPr="00CC30CF">
              <w:rPr>
                <w:color w:val="355E90"/>
                <w:spacing w:val="-4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squadra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(team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working)</w:t>
            </w:r>
          </w:p>
        </w:tc>
      </w:tr>
      <w:tr w:rsidR="00CC30CF" w:rsidRPr="0014679D" w14:paraId="12942EBB" w14:textId="77777777" w:rsidTr="000E00A7">
        <w:trPr>
          <w:trHeight w:val="40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C65FFE5" w14:textId="77777777" w:rsidR="00CC30CF" w:rsidRPr="00CC30CF" w:rsidRDefault="00CC30CF" w:rsidP="000E00A7">
            <w:pPr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1016C09F" w14:textId="77777777" w:rsidR="00CC30CF" w:rsidRPr="0014679D" w:rsidRDefault="00CC30CF" w:rsidP="000E00A7">
            <w:pPr>
              <w:pStyle w:val="TableParagraph"/>
              <w:spacing w:before="69"/>
              <w:ind w:left="475" w:right="448"/>
              <w:jc w:val="center"/>
            </w:pPr>
            <w:r w:rsidRPr="0014679D">
              <w:rPr>
                <w:color w:val="355E90"/>
              </w:rPr>
              <w:t>XVII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53E851BA" w14:textId="77777777" w:rsidR="00CC30CF" w:rsidRPr="00CC30CF" w:rsidRDefault="00CC30CF" w:rsidP="000E00A7">
            <w:pPr>
              <w:pStyle w:val="TableParagraph"/>
              <w:spacing w:before="103"/>
              <w:ind w:left="115"/>
              <w:rPr>
                <w:lang w:val="it-IT"/>
              </w:rPr>
            </w:pPr>
            <w:r w:rsidRPr="00CC30CF">
              <w:rPr>
                <w:color w:val="355E90"/>
                <w:lang w:val="it-IT"/>
              </w:rPr>
              <w:t>Contribuisce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alla</w:t>
            </w:r>
            <w:r w:rsidRPr="00CC30CF">
              <w:rPr>
                <w:color w:val="355E90"/>
                <w:spacing w:val="-5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sicurezza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personale</w:t>
            </w:r>
            <w:r w:rsidRPr="00CC30CF">
              <w:rPr>
                <w:color w:val="355E90"/>
                <w:spacing w:val="-6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e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della</w:t>
            </w:r>
            <w:r w:rsidRPr="00CC30CF">
              <w:rPr>
                <w:color w:val="355E90"/>
                <w:spacing w:val="-3"/>
                <w:lang w:val="it-IT"/>
              </w:rPr>
              <w:t xml:space="preserve"> </w:t>
            </w:r>
            <w:r w:rsidRPr="00CC30CF">
              <w:rPr>
                <w:color w:val="355E90"/>
                <w:lang w:val="it-IT"/>
              </w:rPr>
              <w:t>nave</w:t>
            </w:r>
          </w:p>
        </w:tc>
      </w:tr>
    </w:tbl>
    <w:p w14:paraId="7E14944B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44ECF0B1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6E79287C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2C7B7BD4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71C56854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674E03BB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00F5BDA9" w14:textId="77777777" w:rsidR="00CC30CF" w:rsidRDefault="00CC30CF" w:rsidP="0060785E">
      <w:pPr>
        <w:spacing w:before="60" w:after="60"/>
        <w:rPr>
          <w:sz w:val="28"/>
          <w:szCs w:val="28"/>
        </w:rPr>
      </w:pPr>
    </w:p>
    <w:p w14:paraId="3E0DE15D" w14:textId="77777777" w:rsidR="00F070BD" w:rsidRDefault="00F070BD" w:rsidP="0060785E">
      <w:pPr>
        <w:spacing w:before="60" w:after="60"/>
        <w:rPr>
          <w:sz w:val="28"/>
          <w:szCs w:val="28"/>
        </w:rPr>
      </w:pPr>
    </w:p>
    <w:p w14:paraId="358B8F77" w14:textId="77777777" w:rsidR="00F070BD" w:rsidRDefault="00F070BD" w:rsidP="00F070BD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1.1      </w:t>
      </w:r>
      <w:r>
        <w:rPr>
          <w:rFonts w:ascii="Garamond" w:hAnsi="Garamond"/>
          <w:b/>
        </w:rPr>
        <w:tab/>
      </w:r>
      <w:r w:rsidR="00362FB0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DIRITTI REALI</w:t>
      </w:r>
    </w:p>
    <w:p w14:paraId="460BAA89" w14:textId="77777777" w:rsidR="00F070BD" w:rsidRDefault="00F070BD" w:rsidP="00F070BD">
      <w:pPr>
        <w:rPr>
          <w:rFonts w:ascii="Garamond" w:hAnsi="Garamond"/>
          <w:b/>
        </w:rPr>
      </w:pPr>
    </w:p>
    <w:p w14:paraId="489A2F99" w14:textId="77777777" w:rsidR="00F070BD" w:rsidRDefault="00F070BD" w:rsidP="00F070BD">
      <w:pPr>
        <w:rPr>
          <w:bCs/>
          <w:sz w:val="16"/>
          <w:szCs w:val="16"/>
        </w:rPr>
      </w:pPr>
    </w:p>
    <w:p w14:paraId="5E20D4A6" w14:textId="77777777" w:rsidR="00F070BD" w:rsidRDefault="00F070BD" w:rsidP="00F070BD">
      <w:r w:rsidRPr="002D22CA">
        <w:t xml:space="preserve">Funzione: controllo dell’operatività della nave e la cura delle persone a bordo a livello operativo </w:t>
      </w:r>
    </w:p>
    <w:p w14:paraId="2C8ADCDE" w14:textId="77777777" w:rsidR="00F070BD" w:rsidRDefault="00F070BD" w:rsidP="00F070BD"/>
    <w:p w14:paraId="6647EE16" w14:textId="77777777" w:rsidR="00F070BD" w:rsidRPr="002D22CA" w:rsidRDefault="00F070BD" w:rsidP="00F070BD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F070BD" w:rsidRPr="00BF01F1" w14:paraId="136410A5" w14:textId="77777777" w:rsidTr="007B453B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7085C018" w14:textId="77777777" w:rsidR="00F6512D" w:rsidRDefault="00F6512D" w:rsidP="007B453B">
            <w:pPr>
              <w:pStyle w:val="Titolo2"/>
              <w:jc w:val="center"/>
              <w:rPr>
                <w:rFonts w:ascii="Times New Roman" w:hAnsi="Times New Roman"/>
              </w:rPr>
            </w:pPr>
          </w:p>
          <w:p w14:paraId="56274D75" w14:textId="77777777" w:rsidR="00F070BD" w:rsidRDefault="00F070BD" w:rsidP="007B453B">
            <w:pPr>
              <w:pStyle w:val="Titolo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  <w:p w14:paraId="3CD35B58" w14:textId="77777777" w:rsidR="00F6512D" w:rsidRPr="00F6512D" w:rsidRDefault="00F6512D" w:rsidP="00F6512D"/>
        </w:tc>
      </w:tr>
      <w:tr w:rsidR="00F070BD" w:rsidRPr="00BF01F1" w14:paraId="29A2498B" w14:textId="77777777" w:rsidTr="007B453B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00DF3CF9" w14:textId="77777777" w:rsidR="00F070BD" w:rsidRDefault="00F070BD" w:rsidP="00F651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</w:t>
            </w:r>
            <w:r w:rsidR="00F6512D">
              <w:rPr>
                <w:b/>
              </w:rPr>
              <w:t>II</w:t>
            </w:r>
            <w:r>
              <w:rPr>
                <w:b/>
              </w:rPr>
              <w:t>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Applicazione delle abilità (skills) di comando (leadership) e lavoro di squadra (team working)</w:t>
            </w:r>
          </w:p>
          <w:p w14:paraId="0F32C452" w14:textId="77777777" w:rsidR="00F6512D" w:rsidRPr="00B418B9" w:rsidRDefault="00F6512D" w:rsidP="00F6512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070BD" w:rsidRPr="00BF01F1" w14:paraId="16F0468D" w14:textId="77777777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1EC30F9" w14:textId="77777777" w:rsidR="00F6512D" w:rsidRDefault="00F6512D" w:rsidP="007B453B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</w:p>
          <w:p w14:paraId="6D1FAFFC" w14:textId="77777777" w:rsidR="00F070BD" w:rsidRPr="00212E7A" w:rsidRDefault="00F070BD" w:rsidP="007B453B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73AF51E0" w14:textId="77777777" w:rsidR="00F070BD" w:rsidRDefault="00F070BD" w:rsidP="007B453B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14:paraId="27E4FDFB" w14:textId="77777777" w:rsidR="00F6512D" w:rsidRPr="00CD67CE" w:rsidRDefault="00F6512D" w:rsidP="00CB054C">
            <w:pPr>
              <w:pStyle w:val="Paragrafoelenco"/>
              <w:spacing w:after="120"/>
            </w:pPr>
          </w:p>
        </w:tc>
      </w:tr>
      <w:tr w:rsidR="00F070BD" w:rsidRPr="000C6116" w14:paraId="57571423" w14:textId="77777777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1ACF43D3" w14:textId="77777777" w:rsidR="00F6512D" w:rsidRDefault="00F6512D" w:rsidP="007B453B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</w:p>
          <w:p w14:paraId="1C69BCC3" w14:textId="77777777" w:rsidR="00F070BD" w:rsidRDefault="00F070BD" w:rsidP="007B453B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14:paraId="1F7B46C7" w14:textId="77777777" w:rsidR="00F070BD" w:rsidRPr="002D22CA" w:rsidRDefault="00F070BD" w:rsidP="007B453B">
            <w:pPr>
              <w:ind w:left="720" w:right="-20"/>
            </w:pPr>
          </w:p>
        </w:tc>
      </w:tr>
      <w:tr w:rsidR="00F070BD" w:rsidRPr="00BF01F1" w14:paraId="755735F7" w14:textId="77777777" w:rsidTr="007B453B">
        <w:trPr>
          <w:trHeight w:val="1001"/>
          <w:jc w:val="center"/>
        </w:trPr>
        <w:tc>
          <w:tcPr>
            <w:tcW w:w="2942" w:type="dxa"/>
            <w:vAlign w:val="center"/>
          </w:tcPr>
          <w:p w14:paraId="42AC665F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14:paraId="6AE01450" w14:textId="77777777" w:rsidR="00F070BD" w:rsidRDefault="00F070BD" w:rsidP="007B453B">
            <w:pPr>
              <w:pStyle w:val="Paragrafoelenco"/>
              <w:suppressAutoHyphens w:val="0"/>
              <w:ind w:left="716"/>
              <w:jc w:val="both"/>
            </w:pPr>
          </w:p>
          <w:p w14:paraId="31783E0B" w14:textId="77777777" w:rsidR="00F070BD" w:rsidRPr="002D22CA" w:rsidRDefault="00F070BD" w:rsidP="007B453B">
            <w:pPr>
              <w:pStyle w:val="Paragrafoelenco"/>
              <w:numPr>
                <w:ilvl w:val="0"/>
                <w:numId w:val="5"/>
              </w:numPr>
              <w:suppressAutoHyphens w:val="0"/>
              <w:jc w:val="both"/>
            </w:pPr>
            <w:r w:rsidRPr="002D22CA">
              <w:t>Nozioni sui soggetti e sugli oggetti del diritto</w:t>
            </w:r>
          </w:p>
          <w:p w14:paraId="6CF104EF" w14:textId="77777777" w:rsidR="00F070BD" w:rsidRPr="002D22CA" w:rsidRDefault="00F070BD" w:rsidP="007B453B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F070BD" w:rsidRPr="00BF01F1" w14:paraId="4D38C7A2" w14:textId="77777777" w:rsidTr="007B453B">
        <w:trPr>
          <w:trHeight w:val="950"/>
          <w:jc w:val="center"/>
        </w:trPr>
        <w:tc>
          <w:tcPr>
            <w:tcW w:w="2942" w:type="dxa"/>
            <w:vAlign w:val="center"/>
          </w:tcPr>
          <w:p w14:paraId="2DBE295C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73458629" w14:textId="77777777" w:rsidR="00F070BD" w:rsidRPr="002D22CA" w:rsidRDefault="00F070BD" w:rsidP="007B453B">
            <w:pPr>
              <w:pStyle w:val="Paragrafoelenco"/>
              <w:jc w:val="both"/>
            </w:pPr>
          </w:p>
        </w:tc>
      </w:tr>
      <w:tr w:rsidR="00F070BD" w:rsidRPr="00BF01F1" w14:paraId="7FE336F8" w14:textId="77777777" w:rsidTr="007B453B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164F6BB2" w14:textId="77777777" w:rsidR="00F070BD" w:rsidRPr="00BF01F1" w:rsidRDefault="00F070BD" w:rsidP="007B453B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F070BD" w:rsidRPr="00BF01F1" w14:paraId="6355ACBB" w14:textId="77777777" w:rsidTr="007B453B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4AC0C7D9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60BF9E21" w14:textId="77777777" w:rsidR="00F070BD" w:rsidRDefault="00F070BD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Riconoscere e descrivere i diritti del soggetto sulle cose e sull’uso economico delle stesse</w:t>
            </w:r>
          </w:p>
          <w:p w14:paraId="32225113" w14:textId="77777777" w:rsidR="00F070BD" w:rsidRDefault="00F070BD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Individuare le diverse tipologie di azioni a favore della proprietà e del possesso</w:t>
            </w:r>
          </w:p>
          <w:p w14:paraId="698D0DC2" w14:textId="77777777" w:rsidR="00F6512D" w:rsidRPr="002D22CA" w:rsidRDefault="00F6512D" w:rsidP="00F6512D">
            <w:pPr>
              <w:pStyle w:val="Paragrafoelenco"/>
              <w:spacing w:before="120" w:after="120"/>
              <w:ind w:right="181"/>
              <w:jc w:val="both"/>
            </w:pPr>
          </w:p>
        </w:tc>
      </w:tr>
      <w:tr w:rsidR="00F070BD" w:rsidRPr="00BF01F1" w14:paraId="3DF9E757" w14:textId="77777777" w:rsidTr="007B453B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68D0794B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20CA19A6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0446C243" w14:textId="77777777" w:rsidR="00F6512D" w:rsidRDefault="00F6512D" w:rsidP="00F6512D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2997265C" w14:textId="77777777" w:rsidR="00F070BD" w:rsidRDefault="00F070BD" w:rsidP="007B453B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</w:pPr>
            <w:r>
              <w:t>Saper individuare i diversi tipi di diritti reali e le modalità di acquisto</w:t>
            </w:r>
          </w:p>
          <w:p w14:paraId="26A75CBB" w14:textId="77777777" w:rsidR="00F070BD" w:rsidRDefault="00F070BD" w:rsidP="007B453B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</w:pPr>
            <w:r>
              <w:t>Saper distinguere tra situazioni di diritto e situazioni di fatto: proprietà e possesso</w:t>
            </w:r>
          </w:p>
          <w:p w14:paraId="7D9D4C72" w14:textId="77777777" w:rsidR="00F070BD" w:rsidRDefault="00F070BD" w:rsidP="007B453B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</w:pPr>
            <w:r>
              <w:t>Saper riconoscere le diverse tipologie di azioni petitorie, possessorie e di nunciazione</w:t>
            </w:r>
          </w:p>
          <w:p w14:paraId="168A9B71" w14:textId="77777777" w:rsidR="00F070BD" w:rsidRDefault="00F070BD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  <w:p w14:paraId="5E79F26D" w14:textId="77777777" w:rsidR="00CB054C" w:rsidRDefault="00CB054C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  <w:p w14:paraId="0756182B" w14:textId="77777777" w:rsidR="00CB054C" w:rsidRDefault="00CB054C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  <w:p w14:paraId="0CE9D190" w14:textId="77777777" w:rsidR="00CB054C" w:rsidRDefault="00CB054C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  <w:p w14:paraId="01192DAD" w14:textId="77777777" w:rsidR="00F6512D" w:rsidRPr="006D0D2B" w:rsidRDefault="00F6512D" w:rsidP="007B453B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</w:tc>
      </w:tr>
      <w:tr w:rsidR="00F070BD" w:rsidRPr="00BF01F1" w14:paraId="19E4A12D" w14:textId="77777777" w:rsidTr="007B453B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372CD5DD" w14:textId="77777777" w:rsidR="00F070BD" w:rsidRDefault="00F070BD" w:rsidP="007B453B"/>
          <w:p w14:paraId="4E155BBF" w14:textId="77777777" w:rsidR="00CB054C" w:rsidRDefault="00CB054C" w:rsidP="007B453B"/>
          <w:p w14:paraId="246D8DC6" w14:textId="77777777" w:rsidR="00F070BD" w:rsidRPr="00BF01F1" w:rsidRDefault="00CB054C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</w:t>
            </w:r>
            <w:r w:rsidR="00F070BD" w:rsidRPr="00BF01F1">
              <w:rPr>
                <w:b/>
                <w:smallCaps/>
                <w:sz w:val="28"/>
                <w:szCs w:val="28"/>
              </w:rPr>
              <w:t>onosce</w:t>
            </w:r>
            <w:r w:rsidR="00F070BD"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F070BD" w:rsidRPr="00BF01F1" w14:paraId="45CEC185" w14:textId="77777777" w:rsidTr="007B453B">
        <w:trPr>
          <w:trHeight w:val="951"/>
          <w:jc w:val="center"/>
        </w:trPr>
        <w:tc>
          <w:tcPr>
            <w:tcW w:w="2942" w:type="dxa"/>
            <w:vAlign w:val="center"/>
          </w:tcPr>
          <w:p w14:paraId="7307F052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129B63BE" w14:textId="77777777" w:rsidR="00F070BD" w:rsidRDefault="00F070BD" w:rsidP="007B453B">
            <w:pPr>
              <w:numPr>
                <w:ilvl w:val="0"/>
                <w:numId w:val="1"/>
              </w:numPr>
              <w:jc w:val="both"/>
            </w:pPr>
            <w:r>
              <w:t>Diritto di proprietà e diritti reali</w:t>
            </w:r>
          </w:p>
          <w:p w14:paraId="6E4E1D81" w14:textId="77777777" w:rsidR="00F070BD" w:rsidRPr="0032299C" w:rsidRDefault="00F070BD" w:rsidP="007B453B">
            <w:pPr>
              <w:numPr>
                <w:ilvl w:val="0"/>
                <w:numId w:val="1"/>
              </w:numPr>
              <w:jc w:val="both"/>
            </w:pPr>
            <w:r>
              <w:t>Possesso</w:t>
            </w:r>
          </w:p>
        </w:tc>
      </w:tr>
      <w:tr w:rsidR="00F070BD" w:rsidRPr="00BF01F1" w14:paraId="3A330AEE" w14:textId="77777777" w:rsidTr="007B453B">
        <w:trPr>
          <w:trHeight w:val="585"/>
          <w:jc w:val="center"/>
        </w:trPr>
        <w:tc>
          <w:tcPr>
            <w:tcW w:w="2942" w:type="dxa"/>
            <w:vAlign w:val="center"/>
          </w:tcPr>
          <w:p w14:paraId="27E2D546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441C9C9F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18B15076" w14:textId="77777777"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 xml:space="preserve">I diritti reali su cosa propria: proprietà e comproprietà e </w:t>
            </w:r>
            <w:r w:rsidR="00CB054C">
              <w:t>relative facoltà</w:t>
            </w:r>
          </w:p>
          <w:p w14:paraId="65688A65" w14:textId="77777777"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Caratteristiche del diritto di proprietà: assolutezza, immediatezza, pienezza, elasticità, esclusività, imprescrittibi</w:t>
            </w:r>
            <w:r w:rsidR="00CB054C">
              <w:t>lità, tipicità e patrimonialità</w:t>
            </w:r>
          </w:p>
          <w:p w14:paraId="76922220" w14:textId="77777777"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Diritti reali su cosa altrui: di godimento</w:t>
            </w:r>
            <w:r w:rsidR="00CB054C">
              <w:t xml:space="preserve"> e di garanzia – pegno, ipoteca</w:t>
            </w:r>
          </w:p>
          <w:p w14:paraId="5F3412DE" w14:textId="77777777"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Proprietà e limiti nell’interesse pubblico: espropriazione, requisiz</w:t>
            </w:r>
            <w:r w:rsidR="00CB054C">
              <w:t>ione e legislazione urbanistica</w:t>
            </w:r>
          </w:p>
          <w:p w14:paraId="6BC4C88E" w14:textId="77777777"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Modi di acquisto a titolo originario: occupazione, invenzione, accessione, unione e commistio</w:t>
            </w:r>
            <w:r w:rsidR="00CB054C">
              <w:t>ne, specificazione e usucapione</w:t>
            </w:r>
          </w:p>
          <w:p w14:paraId="774EDDBA" w14:textId="77777777"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Modi di acquisto a titolo derivativo: compravendita, do</w:t>
            </w:r>
            <w:r w:rsidR="00CB054C">
              <w:t>nazione, successione ereditaria</w:t>
            </w:r>
          </w:p>
          <w:p w14:paraId="279D2960" w14:textId="77777777"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Azioni petitorie: di rivendicazione, negatoria, di regolamento di con</w:t>
            </w:r>
            <w:r w:rsidR="00CB054C">
              <w:t>fini e apposizione di termini</w:t>
            </w:r>
          </w:p>
          <w:p w14:paraId="534904A4" w14:textId="77777777" w:rsidR="00F070BD" w:rsidRPr="00BD4C69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Possesso:</w:t>
            </w:r>
            <w:r w:rsidR="00CB054C">
              <w:t xml:space="preserve"> suoi elementi e qualificazioni</w:t>
            </w:r>
          </w:p>
          <w:p w14:paraId="3343ED55" w14:textId="77777777" w:rsidR="00F070BD" w:rsidRDefault="00F070BD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 w:rsidRPr="00BD4C69">
              <w:t>Azioni possessorie: di reintegrazione e di manutenzione</w:t>
            </w:r>
          </w:p>
          <w:p w14:paraId="4FF4A2FB" w14:textId="77777777" w:rsidR="00F070BD" w:rsidRPr="00BD4C69" w:rsidRDefault="00CB054C" w:rsidP="007B453B">
            <w:pPr>
              <w:pStyle w:val="Paragrafoelenco"/>
              <w:numPr>
                <w:ilvl w:val="0"/>
                <w:numId w:val="13"/>
              </w:numPr>
              <w:ind w:right="282"/>
              <w:jc w:val="both"/>
            </w:pPr>
            <w:r>
              <w:t>Azioni di nunciazione</w:t>
            </w:r>
          </w:p>
          <w:p w14:paraId="771D4D7F" w14:textId="77777777" w:rsidR="00F070BD" w:rsidRPr="00BF01F1" w:rsidRDefault="00F070BD" w:rsidP="007B453B">
            <w:pPr>
              <w:pStyle w:val="NormaleWeb"/>
              <w:spacing w:before="0" w:beforeAutospacing="0" w:after="0" w:afterAutospacing="0" w:line="0" w:lineRule="atLeast"/>
              <w:ind w:right="126"/>
              <w:jc w:val="both"/>
              <w:outlineLvl w:val="0"/>
            </w:pPr>
          </w:p>
        </w:tc>
      </w:tr>
      <w:tr w:rsidR="00F070BD" w:rsidRPr="00BF01F1" w14:paraId="7B9A6728" w14:textId="77777777" w:rsidTr="007B453B">
        <w:trPr>
          <w:trHeight w:val="1600"/>
          <w:jc w:val="center"/>
        </w:trPr>
        <w:tc>
          <w:tcPr>
            <w:tcW w:w="2942" w:type="dxa"/>
            <w:vAlign w:val="center"/>
          </w:tcPr>
          <w:p w14:paraId="533727CC" w14:textId="77777777" w:rsidR="00F070BD" w:rsidRPr="00212E7A" w:rsidRDefault="00F070BD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05FEA710" w14:textId="77777777" w:rsidR="00F070BD" w:rsidRDefault="00F070BD" w:rsidP="007B453B">
            <w:pPr>
              <w:numPr>
                <w:ilvl w:val="0"/>
                <w:numId w:val="1"/>
              </w:numPr>
              <w:jc w:val="both"/>
            </w:pPr>
            <w:r>
              <w:t xml:space="preserve">Nozione dei diritti reali e loro caratteristiche, relative azioni di </w:t>
            </w:r>
            <w:r w:rsidR="00CB054C">
              <w:t>tutela</w:t>
            </w:r>
          </w:p>
          <w:p w14:paraId="155BBE26" w14:textId="77777777" w:rsidR="00F070BD" w:rsidRPr="00BF01F1" w:rsidRDefault="00F070BD" w:rsidP="007B453B">
            <w:pPr>
              <w:numPr>
                <w:ilvl w:val="0"/>
                <w:numId w:val="1"/>
              </w:numPr>
              <w:jc w:val="both"/>
            </w:pPr>
            <w:r>
              <w:t>Nozione di possesso e relative azioni di tutela</w:t>
            </w:r>
          </w:p>
        </w:tc>
      </w:tr>
    </w:tbl>
    <w:p w14:paraId="6D7461F0" w14:textId="77777777" w:rsidR="00F070BD" w:rsidRDefault="00F070BD" w:rsidP="00F070BD"/>
    <w:p w14:paraId="24DE307F" w14:textId="77777777" w:rsidR="00F070BD" w:rsidRDefault="00F070BD" w:rsidP="00F070BD"/>
    <w:p w14:paraId="7AF738CC" w14:textId="77777777" w:rsidR="00F070BD" w:rsidRDefault="00F070BD" w:rsidP="00F070BD"/>
    <w:p w14:paraId="794AE0F1" w14:textId="77777777" w:rsidR="00F070BD" w:rsidRDefault="00F070BD" w:rsidP="00F070BD"/>
    <w:p w14:paraId="48A4810D" w14:textId="77777777" w:rsidR="00F070BD" w:rsidRDefault="00F070BD" w:rsidP="00F070BD"/>
    <w:p w14:paraId="69F7A12B" w14:textId="77777777" w:rsidR="00F070BD" w:rsidRDefault="00F070BD" w:rsidP="00F070BD"/>
    <w:p w14:paraId="5BEED978" w14:textId="77777777" w:rsidR="00F070BD" w:rsidRDefault="00F070BD" w:rsidP="00F070BD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F070BD" w:rsidRPr="008C2F86" w14:paraId="7B4C69DE" w14:textId="77777777" w:rsidTr="007B453B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519AB2E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F4B3" w14:textId="77777777" w:rsidR="00F070BD" w:rsidRPr="008C2F86" w:rsidRDefault="00F070BD" w:rsidP="007B453B">
            <w:pPr>
              <w:ind w:left="170"/>
              <w:rPr>
                <w:sz w:val="20"/>
              </w:rPr>
            </w:pPr>
            <w:r w:rsidRPr="008C2F86"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6073EE" w14:textId="77777777" w:rsidR="00F070BD" w:rsidRPr="008C2F86" w:rsidRDefault="00F070BD" w:rsidP="007B453B">
            <w:pPr>
              <w:rPr>
                <w:sz w:val="20"/>
              </w:rPr>
            </w:pPr>
            <w:r w:rsidRPr="008C2F86">
              <w:rPr>
                <w:sz w:val="20"/>
              </w:rPr>
              <w:t>Ore 10  – modulo 1.1 diritti reali</w:t>
            </w:r>
          </w:p>
        </w:tc>
      </w:tr>
      <w:tr w:rsidR="00F070BD" w:rsidRPr="008C2F86" w14:paraId="40C2DD64" w14:textId="77777777" w:rsidTr="007B453B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D8665E1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48DF" w14:textId="77777777" w:rsidR="00F070BD" w:rsidRPr="008C2F86" w:rsidRDefault="00F070BD" w:rsidP="007B453B">
            <w:pPr>
              <w:ind w:left="170"/>
              <w:jc w:val="center"/>
              <w:rPr>
                <w:sz w:val="20"/>
              </w:rPr>
            </w:pPr>
            <w:r w:rsidRPr="008C2F86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6E93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proofErr w:type="spellStart"/>
            <w:r>
              <w:rPr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 w:rsidR="00F070BD" w:rsidRPr="00346CB6">
              <w:rPr>
                <w:sz w:val="20"/>
              </w:rPr>
              <w:t>Settembre</w:t>
            </w:r>
            <w:proofErr w:type="gramEnd"/>
          </w:p>
          <w:p w14:paraId="30EDD5E5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proofErr w:type="gramStart"/>
            <w:r w:rsidR="00F070BD" w:rsidRPr="00346CB6">
              <w:rPr>
                <w:sz w:val="20"/>
              </w:rPr>
              <w:t>Ottobre</w:t>
            </w:r>
            <w:proofErr w:type="gramEnd"/>
          </w:p>
          <w:p w14:paraId="2F337986" w14:textId="77777777" w:rsidR="00F070BD" w:rsidRPr="008C2F86" w:rsidRDefault="00F070BD" w:rsidP="007B453B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 w:rsidRPr="008C2F86">
              <w:rPr>
                <w:sz w:val="20"/>
              </w:rPr>
              <w:t>Novembre</w:t>
            </w:r>
          </w:p>
          <w:p w14:paraId="64C9E085" w14:textId="77777777" w:rsidR="00F070BD" w:rsidRPr="008C2F86" w:rsidRDefault="00F070BD" w:rsidP="007B453B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 w:rsidRPr="008C2F86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3C2A" w14:textId="77777777" w:rsidR="00F070BD" w:rsidRPr="008C2F86" w:rsidRDefault="00F070BD" w:rsidP="007B453B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8C2F86">
              <w:rPr>
                <w:sz w:val="20"/>
              </w:rPr>
              <w:t>Gennaio</w:t>
            </w:r>
          </w:p>
          <w:p w14:paraId="238BD5AD" w14:textId="77777777" w:rsidR="00F070BD" w:rsidRPr="008C2F86" w:rsidRDefault="00F070BD" w:rsidP="007B453B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8C2F86">
              <w:rPr>
                <w:sz w:val="20"/>
              </w:rPr>
              <w:t>Febbraio</w:t>
            </w:r>
          </w:p>
          <w:p w14:paraId="46910D16" w14:textId="77777777" w:rsidR="00F070BD" w:rsidRPr="008C2F86" w:rsidRDefault="00F070BD" w:rsidP="007B453B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8C2F86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AFEA85" w14:textId="77777777" w:rsidR="00F070BD" w:rsidRPr="008C2F86" w:rsidRDefault="00F070BD" w:rsidP="007B453B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8C2F86">
              <w:rPr>
                <w:sz w:val="20"/>
              </w:rPr>
              <w:t>Aprile</w:t>
            </w:r>
          </w:p>
          <w:p w14:paraId="08C4CEE1" w14:textId="77777777" w:rsidR="00F070BD" w:rsidRPr="008C2F86" w:rsidRDefault="00F070BD" w:rsidP="007B453B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8C2F86">
              <w:rPr>
                <w:sz w:val="20"/>
              </w:rPr>
              <w:t>Maggio</w:t>
            </w:r>
          </w:p>
          <w:p w14:paraId="01414A0F" w14:textId="77777777" w:rsidR="00F070BD" w:rsidRPr="008C2F86" w:rsidRDefault="00F070BD" w:rsidP="007B453B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8C2F86">
              <w:rPr>
                <w:sz w:val="20"/>
              </w:rPr>
              <w:t>Giugno</w:t>
            </w:r>
          </w:p>
        </w:tc>
      </w:tr>
      <w:tr w:rsidR="00F070BD" w:rsidRPr="008C2F86" w14:paraId="7A666E02" w14:textId="77777777" w:rsidTr="007B453B">
        <w:trPr>
          <w:trHeight w:val="705"/>
        </w:trPr>
        <w:tc>
          <w:tcPr>
            <w:tcW w:w="2757" w:type="dxa"/>
            <w:vAlign w:val="center"/>
          </w:tcPr>
          <w:p w14:paraId="0EB42B29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30E87D11" w14:textId="77777777" w:rsidR="00F070BD" w:rsidRPr="008C2F86" w:rsidRDefault="00F070BD" w:rsidP="007B453B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8C2F86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8C2F86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BF5A" w14:textId="77777777"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8C2F86">
              <w:rPr>
                <w:sz w:val="20"/>
              </w:rPr>
              <w:t>laboratorio</w:t>
            </w:r>
          </w:p>
          <w:p w14:paraId="0443D928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F070BD" w:rsidRPr="00346CB6">
              <w:rPr>
                <w:sz w:val="20"/>
              </w:rPr>
              <w:t>lezione frontale</w:t>
            </w:r>
          </w:p>
          <w:p w14:paraId="39EE97DE" w14:textId="77777777"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8C2F86">
              <w:rPr>
                <w:sz w:val="20"/>
              </w:rPr>
              <w:t>debriefing</w:t>
            </w:r>
          </w:p>
          <w:p w14:paraId="1144EC4E" w14:textId="77777777"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8C2F86">
              <w:rPr>
                <w:sz w:val="20"/>
              </w:rPr>
              <w:t>esercitazioni</w:t>
            </w:r>
          </w:p>
          <w:p w14:paraId="1C2A18D9" w14:textId="77777777"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8C2F86">
              <w:rPr>
                <w:sz w:val="20"/>
              </w:rPr>
              <w:t>dialogo formativo</w:t>
            </w:r>
          </w:p>
          <w:p w14:paraId="1607EC44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X  </w:t>
            </w:r>
            <w:proofErr w:type="spellStart"/>
            <w:r w:rsidR="00F070BD" w:rsidRPr="00346CB6">
              <w:rPr>
                <w:sz w:val="20"/>
              </w:rPr>
              <w:t>problem</w:t>
            </w:r>
            <w:proofErr w:type="spellEnd"/>
            <w:proofErr w:type="gramEnd"/>
            <w:r w:rsidR="00F070BD" w:rsidRPr="00346CB6">
              <w:rPr>
                <w:sz w:val="20"/>
              </w:rPr>
              <w:t xml:space="preserve"> solving</w:t>
            </w:r>
          </w:p>
          <w:p w14:paraId="48FF9F5B" w14:textId="77777777" w:rsidR="00F070BD" w:rsidRPr="008C2F86" w:rsidRDefault="00F070BD" w:rsidP="007B453B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 w:rsidRPr="008C2F86">
              <w:rPr>
                <w:sz w:val="20"/>
              </w:rPr>
              <w:t>problem</w:t>
            </w:r>
            <w:proofErr w:type="spellEnd"/>
            <w:r w:rsidRPr="008C2F86">
              <w:rPr>
                <w:sz w:val="20"/>
              </w:rPr>
              <w:t xml:space="preserve"> </w:t>
            </w:r>
            <w:proofErr w:type="spellStart"/>
            <w:r w:rsidRPr="008C2F86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137CF" w14:textId="77777777"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 w:rsidRPr="008C2F86">
              <w:rPr>
                <w:sz w:val="20"/>
                <w:lang w:val="en-US"/>
              </w:rPr>
              <w:t>alternanza</w:t>
            </w:r>
            <w:proofErr w:type="spellEnd"/>
          </w:p>
          <w:p w14:paraId="0B16BA33" w14:textId="77777777"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 w:rsidRPr="008C2F86">
              <w:rPr>
                <w:sz w:val="20"/>
                <w:lang w:val="en-US"/>
              </w:rPr>
              <w:t>project work</w:t>
            </w:r>
          </w:p>
          <w:p w14:paraId="01F1DA46" w14:textId="77777777"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 w:rsidRPr="008C2F86">
              <w:rPr>
                <w:sz w:val="20"/>
                <w:lang w:val="en-US"/>
              </w:rPr>
              <w:t>simulazione</w:t>
            </w:r>
            <w:proofErr w:type="spellEnd"/>
            <w:r w:rsidRPr="008C2F86">
              <w:rPr>
                <w:sz w:val="20"/>
                <w:lang w:val="en-US"/>
              </w:rPr>
              <w:t xml:space="preserve"> – virtual Lab</w:t>
            </w:r>
          </w:p>
          <w:p w14:paraId="364F5532" w14:textId="77777777"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 w:rsidRPr="008C2F86">
              <w:rPr>
                <w:sz w:val="20"/>
                <w:lang w:val="en-US"/>
              </w:rPr>
              <w:t xml:space="preserve">e-learning </w:t>
            </w:r>
          </w:p>
          <w:p w14:paraId="1C8427A0" w14:textId="77777777"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8C2F86">
              <w:rPr>
                <w:sz w:val="20"/>
              </w:rPr>
              <w:t>brain – storming</w:t>
            </w:r>
          </w:p>
          <w:p w14:paraId="14F0E20B" w14:textId="77777777"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8C2F86">
              <w:rPr>
                <w:sz w:val="20"/>
              </w:rPr>
              <w:t>percorso autoapprendimento</w:t>
            </w:r>
          </w:p>
          <w:p w14:paraId="781C8D52" w14:textId="77777777" w:rsidR="00F070BD" w:rsidRPr="008C2F86" w:rsidRDefault="00F070BD" w:rsidP="007B453B">
            <w:pPr>
              <w:pStyle w:val="Paragrafoelenco"/>
              <w:numPr>
                <w:ilvl w:val="0"/>
                <w:numId w:val="11"/>
              </w:numPr>
              <w:rPr>
                <w:i/>
                <w:sz w:val="20"/>
              </w:rPr>
            </w:pPr>
            <w:r w:rsidRPr="008C2F86">
              <w:rPr>
                <w:sz w:val="20"/>
              </w:rPr>
              <w:t>altro (specificare) …………</w:t>
            </w:r>
          </w:p>
        </w:tc>
      </w:tr>
      <w:tr w:rsidR="00F070BD" w:rsidRPr="008C2F86" w14:paraId="0889A2C1" w14:textId="77777777" w:rsidTr="007B453B">
        <w:trPr>
          <w:trHeight w:val="456"/>
        </w:trPr>
        <w:tc>
          <w:tcPr>
            <w:tcW w:w="2757" w:type="dxa"/>
            <w:vAlign w:val="center"/>
          </w:tcPr>
          <w:p w14:paraId="4697403B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3387FADD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CB8D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070BD" w:rsidRPr="00346CB6">
              <w:rPr>
                <w:sz w:val="20"/>
              </w:rPr>
              <w:t>libro di testo</w:t>
            </w:r>
          </w:p>
          <w:p w14:paraId="2D209CD7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070BD" w:rsidRPr="00346CB6">
              <w:rPr>
                <w:sz w:val="20"/>
              </w:rPr>
              <w:t>codice civile</w:t>
            </w:r>
          </w:p>
          <w:p w14:paraId="572DBBEC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X  </w:t>
            </w:r>
            <w:r w:rsidR="00F070BD" w:rsidRPr="00346CB6">
              <w:rPr>
                <w:sz w:val="20"/>
              </w:rPr>
              <w:t>codice</w:t>
            </w:r>
            <w:proofErr w:type="gramEnd"/>
            <w:r w:rsidR="00F070BD" w:rsidRPr="00346CB6">
              <w:rPr>
                <w:sz w:val="20"/>
              </w:rPr>
              <w:t xml:space="preserve"> della navigazione</w:t>
            </w:r>
          </w:p>
          <w:p w14:paraId="108F3915" w14:textId="77777777" w:rsidR="00F070BD" w:rsidRPr="008C2F86" w:rsidRDefault="00F070BD" w:rsidP="007B453B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8C2F86">
              <w:rPr>
                <w:sz w:val="20"/>
              </w:rPr>
              <w:t xml:space="preserve">dispense </w:t>
            </w:r>
          </w:p>
          <w:p w14:paraId="618DA721" w14:textId="77777777" w:rsidR="00F070BD" w:rsidRPr="008C2F86" w:rsidRDefault="00F070BD" w:rsidP="007B453B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1884A" w14:textId="77777777" w:rsidR="00F070BD" w:rsidRPr="008C2F86" w:rsidRDefault="00F070BD" w:rsidP="007B453B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8C2F86">
              <w:rPr>
                <w:sz w:val="20"/>
              </w:rPr>
              <w:t>pubblicazioni ed e-book</w:t>
            </w:r>
          </w:p>
          <w:p w14:paraId="5CE6368E" w14:textId="77777777" w:rsidR="00F070BD" w:rsidRPr="008C2F86" w:rsidRDefault="00F070BD" w:rsidP="007B453B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8C2F86">
              <w:rPr>
                <w:sz w:val="20"/>
              </w:rPr>
              <w:t>riviste di settore</w:t>
            </w:r>
          </w:p>
          <w:p w14:paraId="06C7BDDB" w14:textId="77777777" w:rsidR="00F070BD" w:rsidRPr="008C2F86" w:rsidRDefault="00F070BD" w:rsidP="007B453B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8C2F86">
              <w:rPr>
                <w:sz w:val="20"/>
              </w:rPr>
              <w:t>apparati multimediali</w:t>
            </w:r>
          </w:p>
          <w:p w14:paraId="37CB2CFC" w14:textId="77777777" w:rsidR="00F070BD" w:rsidRPr="008C2F86" w:rsidRDefault="00F070BD" w:rsidP="007B453B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8C2F86">
              <w:rPr>
                <w:sz w:val="20"/>
              </w:rPr>
              <w:t>altro (specificare)………..</w:t>
            </w:r>
          </w:p>
        </w:tc>
      </w:tr>
      <w:tr w:rsidR="00F070BD" w:rsidRPr="008C2F86" w14:paraId="585AC6F0" w14:textId="77777777" w:rsidTr="007B453B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23358C79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F070BD" w:rsidRPr="008C2F86" w14:paraId="5FFEBFB4" w14:textId="77777777" w:rsidTr="007B453B">
        <w:trPr>
          <w:trHeight w:val="837"/>
        </w:trPr>
        <w:tc>
          <w:tcPr>
            <w:tcW w:w="2764" w:type="dxa"/>
            <w:gridSpan w:val="2"/>
            <w:vAlign w:val="center"/>
          </w:tcPr>
          <w:p w14:paraId="2D8EBBE2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CA86A5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strutturata</w:t>
            </w:r>
          </w:p>
          <w:p w14:paraId="0F9C54F7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 xml:space="preserve">prova </w:t>
            </w:r>
            <w:proofErr w:type="spellStart"/>
            <w:r w:rsidRPr="008C2F86">
              <w:rPr>
                <w:sz w:val="20"/>
              </w:rPr>
              <w:t>semistrutturata</w:t>
            </w:r>
            <w:proofErr w:type="spellEnd"/>
          </w:p>
          <w:p w14:paraId="7B744638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in laboratorio</w:t>
            </w:r>
          </w:p>
          <w:p w14:paraId="36B6BEEA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relazione</w:t>
            </w:r>
          </w:p>
          <w:p w14:paraId="1BC6F87E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griglie di osservazione</w:t>
            </w:r>
          </w:p>
          <w:p w14:paraId="3B37B950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di simulazione</w:t>
            </w:r>
          </w:p>
          <w:p w14:paraId="63CD0D19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soluzione di problemi</w:t>
            </w:r>
          </w:p>
          <w:p w14:paraId="4C7C6C85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elaborazioni grafiche</w:t>
            </w:r>
          </w:p>
          <w:p w14:paraId="5C5C0E7E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070BD" w:rsidRPr="00346CB6">
              <w:rPr>
                <w:sz w:val="20"/>
              </w:rPr>
              <w:t>verifiche orali</w:t>
            </w:r>
          </w:p>
          <w:p w14:paraId="52A4F25B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F26D32" w14:textId="77777777" w:rsidR="00F070BD" w:rsidRPr="008C2F86" w:rsidRDefault="00EE3C5D" w:rsidP="007B453B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20B705" wp14:editId="591A25F6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6225"/>
                      <wp:effectExtent l="0" t="0" r="17780" b="10160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98CBED" w14:textId="77777777" w:rsidR="00346CB6" w:rsidRPr="004337DF" w:rsidRDefault="00346CB6" w:rsidP="00F070BD">
                                  <w:r w:rsidRPr="004337DF"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320B70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6.55pt;margin-top:2.95pt;width:124.6pt;height:21.7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">
                      <v:textbox style="mso-fit-shape-to-text:t">
                        <w:txbxContent>
                          <w:p w14:paraId="2C98CBED" w14:textId="77777777" w:rsidR="00346CB6" w:rsidRPr="004337DF" w:rsidRDefault="00346CB6" w:rsidP="00F070BD">
                            <w:r w:rsidRPr="004337DF"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53CC5E" w14:textId="77777777" w:rsidR="00F070BD" w:rsidRPr="008C2F86" w:rsidRDefault="00F070BD" w:rsidP="007B453B">
            <w:pPr>
              <w:rPr>
                <w:sz w:val="20"/>
              </w:rPr>
            </w:pPr>
          </w:p>
          <w:p w14:paraId="78D3E446" w14:textId="77777777" w:rsidR="00F070BD" w:rsidRPr="008C2F86" w:rsidRDefault="00F070BD" w:rsidP="007B453B">
            <w:pPr>
              <w:rPr>
                <w:sz w:val="20"/>
              </w:rPr>
            </w:pPr>
          </w:p>
          <w:p w14:paraId="73E93F1F" w14:textId="77777777" w:rsidR="00F070BD" w:rsidRPr="008C2F86" w:rsidRDefault="00F070BD" w:rsidP="007B453B">
            <w:pPr>
              <w:jc w:val="both"/>
              <w:rPr>
                <w:sz w:val="20"/>
              </w:rPr>
            </w:pPr>
            <w:r w:rsidRPr="008C2F86">
              <w:rPr>
                <w:sz w:val="20"/>
              </w:rPr>
              <w:t xml:space="preserve">I criteri di valutazione per le prove sono quelli riportati nel </w:t>
            </w:r>
            <w:proofErr w:type="gramStart"/>
            <w:r w:rsidRPr="008C2F86">
              <w:rPr>
                <w:sz w:val="20"/>
              </w:rPr>
              <w:t>P.O.F. ;</w:t>
            </w:r>
            <w:proofErr w:type="gramEnd"/>
            <w:r w:rsidRPr="008C2F86"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56278577" w14:textId="77777777" w:rsidR="00F070BD" w:rsidRDefault="00F070BD" w:rsidP="007B453B">
            <w:pPr>
              <w:jc w:val="both"/>
              <w:rPr>
                <w:sz w:val="20"/>
              </w:rPr>
            </w:pPr>
          </w:p>
          <w:p w14:paraId="45381426" w14:textId="77777777" w:rsidR="007B453B" w:rsidRPr="008C2F86" w:rsidRDefault="007B453B" w:rsidP="007B453B">
            <w:pPr>
              <w:jc w:val="both"/>
              <w:rPr>
                <w:sz w:val="20"/>
              </w:rPr>
            </w:pPr>
          </w:p>
          <w:p w14:paraId="1369E18E" w14:textId="77777777" w:rsidR="00F070BD" w:rsidRPr="008C2F86" w:rsidRDefault="00F070BD" w:rsidP="007B453B">
            <w:pPr>
              <w:jc w:val="both"/>
              <w:rPr>
                <w:sz w:val="20"/>
              </w:rPr>
            </w:pPr>
            <w:r w:rsidRPr="008C2F86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F070BD" w:rsidRPr="008C2F86" w14:paraId="7AC1CB4F" w14:textId="77777777" w:rsidTr="007B453B">
        <w:trPr>
          <w:trHeight w:val="2863"/>
        </w:trPr>
        <w:tc>
          <w:tcPr>
            <w:tcW w:w="2764" w:type="dxa"/>
            <w:gridSpan w:val="2"/>
            <w:vAlign w:val="center"/>
          </w:tcPr>
          <w:p w14:paraId="4B0D424B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1248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strutturata</w:t>
            </w:r>
          </w:p>
          <w:p w14:paraId="7B8B4897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 xml:space="preserve">prova </w:t>
            </w:r>
            <w:proofErr w:type="spellStart"/>
            <w:r w:rsidRPr="008C2F86">
              <w:rPr>
                <w:sz w:val="20"/>
              </w:rPr>
              <w:t>semistrutturata</w:t>
            </w:r>
            <w:proofErr w:type="spellEnd"/>
          </w:p>
          <w:p w14:paraId="296CD366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prova in laboratorio</w:t>
            </w:r>
          </w:p>
          <w:p w14:paraId="4EF6C459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relazione</w:t>
            </w:r>
          </w:p>
          <w:p w14:paraId="6BD7716E" w14:textId="77777777" w:rsidR="00F070BD" w:rsidRPr="008C2F86" w:rsidRDefault="00F070BD" w:rsidP="007B453B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8C2F86">
              <w:rPr>
                <w:sz w:val="20"/>
              </w:rPr>
              <w:t>griglie di osservazione</w:t>
            </w:r>
          </w:p>
          <w:p w14:paraId="432786C4" w14:textId="77777777" w:rsidR="00F070BD" w:rsidRPr="008C2F86" w:rsidRDefault="00F070BD" w:rsidP="007B453B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8C2F86">
              <w:rPr>
                <w:sz w:val="20"/>
              </w:rPr>
              <w:t>prova di simulazione</w:t>
            </w:r>
          </w:p>
          <w:p w14:paraId="5E69E624" w14:textId="77777777" w:rsidR="00F070BD" w:rsidRPr="008C2F86" w:rsidRDefault="00F070BD" w:rsidP="007B453B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8C2F86">
              <w:rPr>
                <w:sz w:val="20"/>
              </w:rPr>
              <w:t>soluzione di problemi</w:t>
            </w:r>
          </w:p>
          <w:p w14:paraId="1FAEE439" w14:textId="77777777" w:rsidR="00F070BD" w:rsidRPr="008C2F86" w:rsidRDefault="00F070BD" w:rsidP="007B453B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8C2F86">
              <w:rPr>
                <w:sz w:val="20"/>
              </w:rPr>
              <w:t>elaborazioni grafiche</w:t>
            </w:r>
          </w:p>
          <w:p w14:paraId="13761CD3" w14:textId="77777777" w:rsidR="00F070BD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070BD" w:rsidRPr="00346CB6">
              <w:rPr>
                <w:sz w:val="20"/>
              </w:rPr>
              <w:t>verifiche orali</w:t>
            </w:r>
          </w:p>
          <w:p w14:paraId="353C9462" w14:textId="77777777" w:rsidR="00F070BD" w:rsidRPr="008C2F86" w:rsidRDefault="00F070BD" w:rsidP="007B453B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8C2F86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15433F" w14:textId="77777777" w:rsidR="00F070BD" w:rsidRPr="008C2F86" w:rsidRDefault="00F070BD" w:rsidP="007B453B">
            <w:pPr>
              <w:rPr>
                <w:sz w:val="20"/>
              </w:rPr>
            </w:pPr>
          </w:p>
        </w:tc>
      </w:tr>
      <w:tr w:rsidR="00F070BD" w:rsidRPr="008C2F86" w14:paraId="6CF0F91A" w14:textId="77777777" w:rsidTr="007B453B">
        <w:trPr>
          <w:trHeight w:val="408"/>
        </w:trPr>
        <w:tc>
          <w:tcPr>
            <w:tcW w:w="2764" w:type="dxa"/>
            <w:gridSpan w:val="2"/>
            <w:vAlign w:val="center"/>
          </w:tcPr>
          <w:p w14:paraId="77A1869D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0AB62B0D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E4880" w14:textId="77777777" w:rsidR="00F070BD" w:rsidRPr="008C2F86" w:rsidRDefault="00F070BD" w:rsidP="007B453B">
            <w:pPr>
              <w:spacing w:line="276" w:lineRule="auto"/>
              <w:jc w:val="both"/>
              <w:rPr>
                <w:sz w:val="20"/>
              </w:rPr>
            </w:pPr>
          </w:p>
          <w:p w14:paraId="18500183" w14:textId="77777777" w:rsidR="00F070BD" w:rsidRPr="008C2F86" w:rsidRDefault="00F070BD" w:rsidP="00AB5BD0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8C2F86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14:paraId="5056BC1B" w14:textId="77777777" w:rsidR="00F070BD" w:rsidRPr="00AB5BD0" w:rsidRDefault="00F070BD" w:rsidP="00AB5BD0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0"/>
              </w:rPr>
            </w:pPr>
            <w:r w:rsidRPr="00AB5BD0">
              <w:rPr>
                <w:sz w:val="20"/>
              </w:rPr>
              <w:t>nozione dei diritti reali e loro caratteristiche, limiti e relative azioni di tutela.</w:t>
            </w:r>
          </w:p>
          <w:p w14:paraId="2A7B3685" w14:textId="77777777" w:rsidR="00F070BD" w:rsidRPr="00AB5BD0" w:rsidRDefault="00F070BD" w:rsidP="00AB5BD0">
            <w:pPr>
              <w:pStyle w:val="Paragrafoelenco"/>
              <w:numPr>
                <w:ilvl w:val="0"/>
                <w:numId w:val="18"/>
              </w:numPr>
              <w:suppressAutoHyphens w:val="0"/>
              <w:jc w:val="both"/>
              <w:rPr>
                <w:sz w:val="20"/>
              </w:rPr>
            </w:pPr>
            <w:r w:rsidRPr="00AB5BD0">
              <w:rPr>
                <w:sz w:val="20"/>
              </w:rPr>
              <w:t>nozione di possesso e relative azioni di tutela</w:t>
            </w:r>
          </w:p>
          <w:p w14:paraId="53E75692" w14:textId="77777777" w:rsidR="00F070BD" w:rsidRPr="008C2F86" w:rsidRDefault="00F070BD" w:rsidP="007B453B">
            <w:pPr>
              <w:pStyle w:val="Paragrafoelenco"/>
              <w:suppressAutoHyphens w:val="0"/>
              <w:ind w:left="420"/>
              <w:jc w:val="both"/>
              <w:rPr>
                <w:sz w:val="20"/>
              </w:rPr>
            </w:pPr>
          </w:p>
        </w:tc>
      </w:tr>
      <w:tr w:rsidR="00F070BD" w:rsidRPr="008C2F86" w14:paraId="2DA28E41" w14:textId="77777777" w:rsidTr="007B453B">
        <w:trPr>
          <w:trHeight w:val="408"/>
        </w:trPr>
        <w:tc>
          <w:tcPr>
            <w:tcW w:w="2764" w:type="dxa"/>
            <w:gridSpan w:val="2"/>
            <w:vAlign w:val="center"/>
          </w:tcPr>
          <w:p w14:paraId="73914105" w14:textId="77777777" w:rsidR="00D76F1A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26785048" w14:textId="77777777" w:rsidR="00F070BD" w:rsidRPr="008C2F86" w:rsidRDefault="00F070BD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C2F86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70ACB08C" w14:textId="77777777" w:rsidR="00F070BD" w:rsidRPr="008C2F86" w:rsidRDefault="00F070BD" w:rsidP="00AB5BD0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8C2F86">
              <w:rPr>
                <w:sz w:val="20"/>
              </w:rPr>
              <w:t xml:space="preserve">Qualora gli obiettivi minimi prefissati non siano stati raggiunti si </w:t>
            </w:r>
            <w:proofErr w:type="gramStart"/>
            <w:r w:rsidRPr="008C2F86">
              <w:rPr>
                <w:sz w:val="20"/>
              </w:rPr>
              <w:t>procederà  ad</w:t>
            </w:r>
            <w:proofErr w:type="gramEnd"/>
            <w:r w:rsidRPr="008C2F86">
              <w:rPr>
                <w:sz w:val="20"/>
              </w:rPr>
              <w:t xml:space="preserve"> un’attività di recupero in conformità a quanto deliberato in Collegio docenti e inserito nel Piano dell’offerta formativa.</w:t>
            </w:r>
          </w:p>
          <w:p w14:paraId="2BFDD542" w14:textId="77777777" w:rsidR="00F070BD" w:rsidRPr="008C2F86" w:rsidRDefault="00F070BD" w:rsidP="00AB5BD0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8C2F86"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 w:rsidRPr="008C2F86">
              <w:rPr>
                <w:sz w:val="20"/>
              </w:rPr>
              <w:t>tematiche  d’interesse</w:t>
            </w:r>
            <w:proofErr w:type="gramEnd"/>
            <w:r w:rsidRPr="008C2F86">
              <w:rPr>
                <w:sz w:val="20"/>
              </w:rPr>
              <w:t xml:space="preserve"> personale degli allievi i cui elaborati verranno proposti alla classe con un’esposizione orale.</w:t>
            </w:r>
          </w:p>
          <w:p w14:paraId="43EB1C1E" w14:textId="77777777" w:rsidR="00F070BD" w:rsidRPr="008C2F86" w:rsidRDefault="00F070BD" w:rsidP="007B453B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503827E8" w14:textId="77777777" w:rsidR="00EE3338" w:rsidRDefault="00EE3338" w:rsidP="006107EC"/>
    <w:p w14:paraId="155FD663" w14:textId="77777777" w:rsidR="0077300A" w:rsidRDefault="0077300A" w:rsidP="006107EC"/>
    <w:p w14:paraId="18B0450C" w14:textId="77777777" w:rsidR="0077300A" w:rsidRDefault="0077300A" w:rsidP="006107EC"/>
    <w:p w14:paraId="3D558FDD" w14:textId="77777777" w:rsidR="0077300A" w:rsidRDefault="0077300A" w:rsidP="006107EC"/>
    <w:p w14:paraId="167CD519" w14:textId="77777777" w:rsidR="0077300A" w:rsidRDefault="0077300A" w:rsidP="006107EC"/>
    <w:p w14:paraId="4E07E251" w14:textId="77777777" w:rsidR="00FD2FC1" w:rsidRDefault="00FD2FC1" w:rsidP="00FD2FC1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1.2     </w:t>
      </w:r>
      <w:r>
        <w:rPr>
          <w:rFonts w:ascii="Garamond" w:hAnsi="Garamond"/>
          <w:b/>
        </w:rPr>
        <w:tab/>
        <w:t xml:space="preserve">DIRITTI DI </w:t>
      </w:r>
      <w:proofErr w:type="gramStart"/>
      <w:r>
        <w:rPr>
          <w:rFonts w:ascii="Garamond" w:hAnsi="Garamond"/>
          <w:b/>
        </w:rPr>
        <w:t>OBBLIGAZIONE  E</w:t>
      </w:r>
      <w:proofErr w:type="gramEnd"/>
      <w:r>
        <w:rPr>
          <w:rFonts w:ascii="Garamond" w:hAnsi="Garamond"/>
          <w:b/>
        </w:rPr>
        <w:t xml:space="preserve">  CONTRATTI</w:t>
      </w:r>
    </w:p>
    <w:p w14:paraId="1F822D25" w14:textId="77777777" w:rsidR="00FD2FC1" w:rsidRDefault="00FD2FC1" w:rsidP="00FD2FC1">
      <w:pPr>
        <w:rPr>
          <w:rFonts w:ascii="Garamond" w:hAnsi="Garamond"/>
          <w:b/>
        </w:rPr>
      </w:pPr>
    </w:p>
    <w:p w14:paraId="600AB79C" w14:textId="77777777" w:rsidR="00FD2FC1" w:rsidRDefault="00FD2FC1" w:rsidP="00FD2FC1">
      <w:r w:rsidRPr="002D22CA">
        <w:t xml:space="preserve">Funzione: controllo dell’operatività della nave e la cura delle persone a bordo a livello operativo </w:t>
      </w:r>
    </w:p>
    <w:p w14:paraId="1632CD57" w14:textId="77777777" w:rsidR="00FD2FC1" w:rsidRPr="002D22CA" w:rsidRDefault="00FD2FC1" w:rsidP="00FD2FC1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FD2FC1" w:rsidRPr="00BF01F1" w14:paraId="2ADB50F6" w14:textId="77777777" w:rsidTr="007B453B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35FC4B23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FD2FC1" w:rsidRPr="00BF01F1" w14:paraId="38AB4F88" w14:textId="77777777" w:rsidTr="007B453B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3ABDBFA4" w14:textId="77777777" w:rsidR="00FD2FC1" w:rsidRDefault="00FD2FC1" w:rsidP="007B453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XVIII 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Applicazione delle abilità (skills) di comando (leadership) e lavoro di squadra (team working)</w:t>
            </w:r>
          </w:p>
          <w:p w14:paraId="1C6DBAFD" w14:textId="77777777" w:rsidR="00FD2FC1" w:rsidRPr="00B418B9" w:rsidRDefault="00FD2FC1" w:rsidP="007B453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D2FC1" w:rsidRPr="00BF01F1" w14:paraId="6805E785" w14:textId="77777777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F16E329" w14:textId="77777777" w:rsidR="00FD2FC1" w:rsidRPr="00212E7A" w:rsidRDefault="00FD2FC1" w:rsidP="007B453B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4C154BB3" w14:textId="77777777" w:rsidR="00FD2FC1" w:rsidRPr="00CD67CE" w:rsidRDefault="00FD2FC1" w:rsidP="007B453B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qualità nel rispetto delle normative sulla sicurezza </w:t>
            </w:r>
          </w:p>
        </w:tc>
      </w:tr>
      <w:tr w:rsidR="00FD2FC1" w:rsidRPr="000C6116" w14:paraId="295F658A" w14:textId="77777777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458FBCD2" w14:textId="77777777" w:rsidR="00FD2FC1" w:rsidRDefault="00FD2FC1" w:rsidP="007B453B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</w:p>
          <w:p w14:paraId="364BA685" w14:textId="77777777" w:rsidR="00FD2FC1" w:rsidRDefault="00FD2FC1" w:rsidP="007B453B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14:paraId="0F401B2E" w14:textId="77777777" w:rsidR="00FD2FC1" w:rsidRPr="002D22CA" w:rsidRDefault="00FD2FC1" w:rsidP="00FD2FC1">
            <w:pPr>
              <w:ind w:left="720" w:right="-20"/>
            </w:pPr>
          </w:p>
        </w:tc>
      </w:tr>
      <w:tr w:rsidR="00FD2FC1" w:rsidRPr="00BF01F1" w14:paraId="35E95AC5" w14:textId="77777777" w:rsidTr="007B453B">
        <w:trPr>
          <w:trHeight w:val="1001"/>
          <w:jc w:val="center"/>
        </w:trPr>
        <w:tc>
          <w:tcPr>
            <w:tcW w:w="2942" w:type="dxa"/>
            <w:vAlign w:val="center"/>
          </w:tcPr>
          <w:p w14:paraId="4BC730F4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14:paraId="33ADE7F8" w14:textId="77777777" w:rsidR="00FD2FC1" w:rsidRDefault="00FD2FC1" w:rsidP="007B453B">
            <w:pPr>
              <w:pStyle w:val="Paragrafoelenco"/>
              <w:numPr>
                <w:ilvl w:val="0"/>
                <w:numId w:val="5"/>
              </w:numPr>
              <w:suppressAutoHyphens w:val="0"/>
              <w:jc w:val="both"/>
            </w:pPr>
            <w:r>
              <w:t>Conoscenza del concetto di rapporto giuridico e dei suoi elementi</w:t>
            </w:r>
          </w:p>
          <w:p w14:paraId="31A8DB14" w14:textId="77777777" w:rsidR="00FD2FC1" w:rsidRPr="002D22CA" w:rsidRDefault="00FD2FC1" w:rsidP="007B453B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FD2FC1" w:rsidRPr="00BF01F1" w14:paraId="0442980A" w14:textId="77777777" w:rsidTr="007B453B">
        <w:trPr>
          <w:trHeight w:val="950"/>
          <w:jc w:val="center"/>
        </w:trPr>
        <w:tc>
          <w:tcPr>
            <w:tcW w:w="2942" w:type="dxa"/>
            <w:vAlign w:val="center"/>
          </w:tcPr>
          <w:p w14:paraId="544BFC80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0222988A" w14:textId="77777777" w:rsidR="00FD2FC1" w:rsidRPr="002D22CA" w:rsidRDefault="00FD2FC1" w:rsidP="007B453B">
            <w:pPr>
              <w:pStyle w:val="Paragrafoelenco"/>
              <w:jc w:val="both"/>
            </w:pPr>
          </w:p>
        </w:tc>
      </w:tr>
      <w:tr w:rsidR="00FD2FC1" w:rsidRPr="00BF01F1" w14:paraId="7524BBA5" w14:textId="77777777" w:rsidTr="007B453B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09CF6A11" w14:textId="77777777" w:rsidR="00FD2FC1" w:rsidRPr="00BF01F1" w:rsidRDefault="00FD2FC1" w:rsidP="007B453B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FD2FC1" w:rsidRPr="00BF01F1" w14:paraId="5FD00A08" w14:textId="77777777" w:rsidTr="007B453B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1D3FA3B4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2D77FF97" w14:textId="77777777" w:rsidR="00FD2FC1" w:rsidRDefault="00FD2FC1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Riconoscere gli elementi del contratto</w:t>
            </w:r>
          </w:p>
          <w:p w14:paraId="6F951D78" w14:textId="77777777" w:rsidR="00FD2FC1" w:rsidRDefault="00FD2FC1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le diverse tipologie di contratto</w:t>
            </w:r>
          </w:p>
          <w:p w14:paraId="469867B9" w14:textId="77777777" w:rsidR="00FD2FC1" w:rsidRPr="002D22CA" w:rsidRDefault="00FD2FC1" w:rsidP="007B453B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Individuare le varie ipotesi di nullità, annullabilità, risoluzione e rescissione</w:t>
            </w:r>
          </w:p>
        </w:tc>
      </w:tr>
      <w:tr w:rsidR="00FD2FC1" w:rsidRPr="00BF01F1" w14:paraId="5243AF83" w14:textId="77777777" w:rsidTr="007B453B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4B1DCF57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51A80ECD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374CB247" w14:textId="77777777" w:rsidR="00FD2FC1" w:rsidRDefault="00FD2FC1" w:rsidP="007B453B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14602589" w14:textId="77777777" w:rsidR="00FD2FC1" w:rsidRDefault="00FD2FC1" w:rsidP="00FD2FC1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 w:line="0" w:lineRule="atLeast"/>
            </w:pPr>
            <w:r>
              <w:t xml:space="preserve">Sapersi orientare nella normativa civilistica e commerciale </w:t>
            </w:r>
          </w:p>
          <w:p w14:paraId="478CC725" w14:textId="77777777" w:rsidR="00FD2FC1" w:rsidRDefault="00FD2FC1" w:rsidP="00FD2FC1">
            <w:pPr>
              <w:pStyle w:val="NormaleWeb"/>
              <w:numPr>
                <w:ilvl w:val="0"/>
                <w:numId w:val="19"/>
              </w:numPr>
              <w:spacing w:before="0" w:beforeAutospacing="0" w:after="0" w:afterAutospacing="0" w:line="0" w:lineRule="atLeast"/>
            </w:pPr>
            <w:r>
              <w:t>Saper identificare le diverse situazioni soggettive attive e passive scaturenti dai rapporti giuridici</w:t>
            </w:r>
          </w:p>
          <w:p w14:paraId="7EC0B021" w14:textId="77777777" w:rsidR="00FD2FC1" w:rsidRPr="00BD4C69" w:rsidRDefault="00FD2FC1" w:rsidP="00FD2FC1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suppressAutoHyphens w:val="0"/>
              <w:autoSpaceDE w:val="0"/>
              <w:autoSpaceDN w:val="0"/>
              <w:ind w:right="282"/>
              <w:jc w:val="both"/>
            </w:pPr>
            <w:r>
              <w:t xml:space="preserve">Saper riconoscere </w:t>
            </w:r>
            <w:r w:rsidRPr="00BD4C69">
              <w:t xml:space="preserve">i diversi tipi di obbligazione e i vincoli </w:t>
            </w:r>
            <w:proofErr w:type="gramStart"/>
            <w:r w:rsidRPr="00BD4C69">
              <w:t>da  esse</w:t>
            </w:r>
            <w:proofErr w:type="gramEnd"/>
            <w:r w:rsidRPr="00BD4C69">
              <w:t xml:space="preserve"> scaturenti,  nonché le m</w:t>
            </w:r>
            <w:r>
              <w:t>odalità dell'esatto adempimento</w:t>
            </w:r>
          </w:p>
          <w:p w14:paraId="4131CC16" w14:textId="77777777" w:rsidR="00FD2FC1" w:rsidRPr="00BD4C69" w:rsidRDefault="00FD2FC1" w:rsidP="00FD2FC1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suppressAutoHyphens w:val="0"/>
              <w:autoSpaceDE w:val="0"/>
              <w:autoSpaceDN w:val="0"/>
              <w:ind w:right="282"/>
              <w:jc w:val="both"/>
            </w:pPr>
            <w:r>
              <w:t>S</w:t>
            </w:r>
            <w:r w:rsidRPr="00BD4C69">
              <w:t>aper individuare le conseguenze dell’inadempimento e riconoscere le d</w:t>
            </w:r>
            <w:r>
              <w:t>iverse garanzie per i creditori</w:t>
            </w:r>
          </w:p>
          <w:p w14:paraId="2E6F49A0" w14:textId="77777777" w:rsidR="00FD2FC1" w:rsidRDefault="00FD2FC1" w:rsidP="00FD2FC1">
            <w:pPr>
              <w:pStyle w:val="Paragrafoelenco"/>
              <w:numPr>
                <w:ilvl w:val="0"/>
                <w:numId w:val="19"/>
              </w:numPr>
              <w:suppressAutoHyphens w:val="0"/>
              <w:autoSpaceDE w:val="0"/>
              <w:autoSpaceDN w:val="0"/>
              <w:ind w:right="282"/>
              <w:jc w:val="both"/>
            </w:pPr>
            <w:r>
              <w:t>S</w:t>
            </w:r>
            <w:r w:rsidRPr="00BD4C69">
              <w:t xml:space="preserve">aper </w:t>
            </w:r>
            <w:r>
              <w:t>distinguere</w:t>
            </w:r>
            <w:r w:rsidRPr="00BD4C69">
              <w:t xml:space="preserve"> gli elementi essenziali </w:t>
            </w:r>
            <w:r>
              <w:t>da</w:t>
            </w:r>
            <w:r w:rsidRPr="00BD4C69">
              <w:t xml:space="preserve"> q</w:t>
            </w:r>
            <w:r>
              <w:t>uelli accidentali del contratto</w:t>
            </w:r>
          </w:p>
          <w:p w14:paraId="7E684C99" w14:textId="77777777" w:rsidR="00FD2FC1" w:rsidRDefault="00FD2FC1" w:rsidP="00FD2FC1">
            <w:pPr>
              <w:pStyle w:val="Paragrafoelenco"/>
              <w:numPr>
                <w:ilvl w:val="0"/>
                <w:numId w:val="19"/>
              </w:numPr>
              <w:suppressAutoHyphens w:val="0"/>
              <w:autoSpaceDE w:val="0"/>
              <w:autoSpaceDN w:val="0"/>
              <w:ind w:right="282"/>
              <w:jc w:val="both"/>
            </w:pPr>
            <w:r>
              <w:t>Saper individuare le forme di invalidità dei contratti</w:t>
            </w:r>
          </w:p>
          <w:p w14:paraId="024F82BF" w14:textId="77777777" w:rsidR="00FD2FC1" w:rsidRDefault="00FD2FC1" w:rsidP="00FD2FC1">
            <w:pPr>
              <w:pStyle w:val="Paragrafoelenco"/>
              <w:numPr>
                <w:ilvl w:val="0"/>
                <w:numId w:val="19"/>
              </w:numPr>
              <w:suppressAutoHyphens w:val="0"/>
              <w:autoSpaceDE w:val="0"/>
              <w:autoSpaceDN w:val="0"/>
              <w:ind w:right="282"/>
              <w:jc w:val="both"/>
            </w:pPr>
            <w:r>
              <w:t xml:space="preserve">Saper descrivere le diverse tipologie di contratto </w:t>
            </w:r>
          </w:p>
          <w:p w14:paraId="3F5781EC" w14:textId="77777777" w:rsidR="00FD2FC1" w:rsidRDefault="00FD2FC1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  <w:p w14:paraId="1B201ED8" w14:textId="77777777" w:rsidR="00874E99" w:rsidRDefault="00874E99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  <w:p w14:paraId="3A4C025C" w14:textId="77777777" w:rsidR="00874E99" w:rsidRDefault="00874E99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  <w:p w14:paraId="11035E9D" w14:textId="77777777" w:rsidR="00874E99" w:rsidRDefault="00874E99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  <w:p w14:paraId="495162AF" w14:textId="77777777" w:rsidR="00874E99" w:rsidRPr="006D0D2B" w:rsidRDefault="00874E99" w:rsidP="007B453B">
            <w:pPr>
              <w:pStyle w:val="Paragrafoelenco"/>
              <w:suppressAutoHyphens w:val="0"/>
              <w:autoSpaceDE w:val="0"/>
              <w:autoSpaceDN w:val="0"/>
              <w:ind w:right="282"/>
              <w:jc w:val="both"/>
            </w:pPr>
          </w:p>
        </w:tc>
      </w:tr>
      <w:tr w:rsidR="00FD2FC1" w:rsidRPr="00BF01F1" w14:paraId="37AC1BEC" w14:textId="77777777" w:rsidTr="007B453B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09B10990" w14:textId="77777777" w:rsidR="00FD2FC1" w:rsidRDefault="00FD2FC1" w:rsidP="007B453B"/>
          <w:p w14:paraId="67C88C09" w14:textId="77777777" w:rsidR="00FD2FC1" w:rsidRDefault="00FD2FC1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14:paraId="13B1345A" w14:textId="77777777" w:rsidR="00FD2FC1" w:rsidRDefault="00FD2FC1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14:paraId="10321692" w14:textId="77777777" w:rsidR="00FD2FC1" w:rsidRDefault="00FD2FC1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14:paraId="6C98A984" w14:textId="77777777" w:rsidR="00FD2FC1" w:rsidRPr="00BF01F1" w:rsidRDefault="00FD2FC1" w:rsidP="007B453B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FD2FC1" w:rsidRPr="00BF01F1" w14:paraId="2CDBDE13" w14:textId="77777777" w:rsidTr="007B453B">
        <w:trPr>
          <w:trHeight w:val="951"/>
          <w:jc w:val="center"/>
        </w:trPr>
        <w:tc>
          <w:tcPr>
            <w:tcW w:w="2942" w:type="dxa"/>
            <w:vAlign w:val="center"/>
          </w:tcPr>
          <w:p w14:paraId="60B80705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0EF2464D" w14:textId="77777777" w:rsidR="00FD2FC1" w:rsidRDefault="00FD2FC1" w:rsidP="007B453B">
            <w:pPr>
              <w:numPr>
                <w:ilvl w:val="0"/>
                <w:numId w:val="1"/>
              </w:numPr>
              <w:jc w:val="both"/>
            </w:pPr>
            <w:r>
              <w:t>Disciplina giuridica del contratto</w:t>
            </w:r>
          </w:p>
          <w:p w14:paraId="7F7FB8A2" w14:textId="77777777" w:rsidR="00FD2FC1" w:rsidRDefault="00FD2FC1" w:rsidP="007B453B">
            <w:pPr>
              <w:numPr>
                <w:ilvl w:val="0"/>
                <w:numId w:val="1"/>
              </w:numPr>
              <w:jc w:val="both"/>
            </w:pPr>
            <w:r>
              <w:t>Particolari tipologie contrattuali</w:t>
            </w:r>
          </w:p>
          <w:p w14:paraId="61DB15B0" w14:textId="77777777" w:rsidR="00FD2FC1" w:rsidRPr="0032299C" w:rsidRDefault="00FD2FC1" w:rsidP="007B453B">
            <w:pPr>
              <w:ind w:left="720"/>
              <w:jc w:val="both"/>
            </w:pPr>
          </w:p>
        </w:tc>
      </w:tr>
      <w:tr w:rsidR="00FD2FC1" w:rsidRPr="00BF01F1" w14:paraId="3CDD0066" w14:textId="77777777" w:rsidTr="007B453B">
        <w:trPr>
          <w:trHeight w:val="585"/>
          <w:jc w:val="center"/>
        </w:trPr>
        <w:tc>
          <w:tcPr>
            <w:tcW w:w="2942" w:type="dxa"/>
            <w:vAlign w:val="center"/>
          </w:tcPr>
          <w:p w14:paraId="09E35047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708B714E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3086C269" w14:textId="77777777" w:rsidR="00FD2FC1" w:rsidRPr="00BF01F1" w:rsidRDefault="000D518F" w:rsidP="007B453B">
            <w:pPr>
              <w:pStyle w:val="NormaleWeb"/>
              <w:spacing w:before="0" w:beforeAutospacing="0" w:after="0" w:afterAutospacing="0" w:line="0" w:lineRule="atLeast"/>
              <w:ind w:right="126"/>
              <w:jc w:val="both"/>
              <w:outlineLvl w:val="0"/>
            </w:pPr>
            <w:r w:rsidRPr="00B23E74">
              <w:t>Riconoscere gli elementi del contratto e descriverne le diverse tipologie, individuare le varie ipotesi di nullità, annullabilità, rescissione e risoluzione</w:t>
            </w:r>
          </w:p>
        </w:tc>
      </w:tr>
      <w:tr w:rsidR="00FD2FC1" w:rsidRPr="00BF01F1" w14:paraId="7D0DC2AD" w14:textId="77777777" w:rsidTr="007B453B">
        <w:trPr>
          <w:trHeight w:val="1600"/>
          <w:jc w:val="center"/>
        </w:trPr>
        <w:tc>
          <w:tcPr>
            <w:tcW w:w="2942" w:type="dxa"/>
            <w:vAlign w:val="center"/>
          </w:tcPr>
          <w:p w14:paraId="0565231F" w14:textId="77777777" w:rsidR="00FD2FC1" w:rsidRPr="00212E7A" w:rsidRDefault="00FD2FC1" w:rsidP="007B453B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14011C7A" w14:textId="77777777" w:rsidR="00FD2FC1" w:rsidRDefault="00FD2FC1" w:rsidP="007B453B">
            <w:pPr>
              <w:numPr>
                <w:ilvl w:val="0"/>
                <w:numId w:val="1"/>
              </w:numPr>
              <w:jc w:val="both"/>
            </w:pPr>
            <w:r>
              <w:t xml:space="preserve">Diritti di obbligazione: nozione ed elementi, classificazione </w:t>
            </w:r>
          </w:p>
          <w:p w14:paraId="09AE415A" w14:textId="77777777" w:rsidR="00FD2FC1" w:rsidRPr="00BF01F1" w:rsidRDefault="00FD2FC1" w:rsidP="007B453B">
            <w:pPr>
              <w:numPr>
                <w:ilvl w:val="0"/>
                <w:numId w:val="1"/>
              </w:numPr>
              <w:jc w:val="both"/>
            </w:pPr>
            <w:r>
              <w:t>Contratto: nozione ed elementi, classificazione, forme di invalidità</w:t>
            </w:r>
          </w:p>
        </w:tc>
      </w:tr>
    </w:tbl>
    <w:p w14:paraId="13F274C4" w14:textId="77777777" w:rsidR="00FD2FC1" w:rsidRDefault="00FD2FC1" w:rsidP="00FD2FC1"/>
    <w:p w14:paraId="577637E0" w14:textId="77777777" w:rsidR="00FD2FC1" w:rsidRDefault="00FD2FC1" w:rsidP="00FD2FC1"/>
    <w:p w14:paraId="6D4A80D0" w14:textId="77777777" w:rsidR="00FD2FC1" w:rsidRDefault="00FD2FC1" w:rsidP="00FD2FC1"/>
    <w:p w14:paraId="5E3C8FBD" w14:textId="77777777" w:rsidR="00FD2FC1" w:rsidRDefault="00FD2FC1" w:rsidP="00FD2FC1"/>
    <w:p w14:paraId="54634051" w14:textId="77777777" w:rsidR="00FD2FC1" w:rsidRDefault="00FD2FC1" w:rsidP="00FD2FC1"/>
    <w:p w14:paraId="7EA74A86" w14:textId="77777777" w:rsidR="00FD2FC1" w:rsidRDefault="00FD2FC1" w:rsidP="00FD2FC1"/>
    <w:p w14:paraId="72E2F47B" w14:textId="77777777" w:rsidR="00FD2FC1" w:rsidRDefault="00FD2FC1" w:rsidP="00FD2FC1"/>
    <w:p w14:paraId="07CA11FE" w14:textId="77777777" w:rsidR="00FD2FC1" w:rsidRDefault="00FD2FC1" w:rsidP="00FD2FC1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FD2FC1" w:rsidRPr="00FA4C25" w14:paraId="138F069E" w14:textId="77777777" w:rsidTr="007B453B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E20E1C3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E149" w14:textId="77777777" w:rsidR="00FD2FC1" w:rsidRPr="00FA4C25" w:rsidRDefault="00FD2FC1" w:rsidP="007B453B">
            <w:pPr>
              <w:ind w:left="170"/>
              <w:rPr>
                <w:sz w:val="20"/>
              </w:rPr>
            </w:pPr>
            <w:r w:rsidRPr="00FA4C25"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AC99A4" w14:textId="77777777" w:rsidR="00FD2FC1" w:rsidRPr="00FA4C25" w:rsidRDefault="00FD2FC1" w:rsidP="00884539">
            <w:pPr>
              <w:rPr>
                <w:sz w:val="20"/>
              </w:rPr>
            </w:pPr>
            <w:r w:rsidRPr="00FA4C25">
              <w:rPr>
                <w:sz w:val="20"/>
              </w:rPr>
              <w:t>Ore 28 –  modulo .2   Diritti di obbligazione e contratti</w:t>
            </w:r>
          </w:p>
        </w:tc>
      </w:tr>
      <w:tr w:rsidR="00FD2FC1" w:rsidRPr="00FA4C25" w14:paraId="1A0A33DA" w14:textId="77777777" w:rsidTr="007B453B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0FD8D4C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9BC3" w14:textId="77777777" w:rsidR="00FD2FC1" w:rsidRPr="00FA4C25" w:rsidRDefault="00FD2FC1" w:rsidP="007B453B">
            <w:pPr>
              <w:ind w:left="170"/>
              <w:jc w:val="center"/>
              <w:rPr>
                <w:sz w:val="20"/>
              </w:rPr>
            </w:pPr>
            <w:r w:rsidRPr="00FA4C25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6B1F" w14:textId="77777777" w:rsidR="00FD2FC1" w:rsidRPr="00FA4C25" w:rsidRDefault="00FD2FC1" w:rsidP="00FD2FC1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 w:rsidRPr="00FA4C25">
              <w:rPr>
                <w:sz w:val="20"/>
              </w:rPr>
              <w:t>Settembre</w:t>
            </w:r>
          </w:p>
          <w:p w14:paraId="20205197" w14:textId="77777777" w:rsidR="00FD2FC1" w:rsidRPr="00FA4C25" w:rsidRDefault="00FD2FC1" w:rsidP="00FD2FC1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 w:rsidRPr="00FA4C25">
              <w:rPr>
                <w:sz w:val="20"/>
              </w:rPr>
              <w:t>Ottobre</w:t>
            </w:r>
          </w:p>
          <w:p w14:paraId="12E6D2B8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proofErr w:type="gramStart"/>
            <w:r w:rsidR="00FD2FC1" w:rsidRPr="00346CB6">
              <w:rPr>
                <w:sz w:val="20"/>
              </w:rPr>
              <w:t>Novembre</w:t>
            </w:r>
            <w:proofErr w:type="gramEnd"/>
          </w:p>
          <w:p w14:paraId="3C2E8D8C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D2FC1" w:rsidRPr="00346CB6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103F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proofErr w:type="gramStart"/>
            <w:r w:rsidR="00FD2FC1" w:rsidRPr="00346CB6">
              <w:rPr>
                <w:sz w:val="20"/>
              </w:rPr>
              <w:t>Gennaio</w:t>
            </w:r>
            <w:proofErr w:type="gramEnd"/>
          </w:p>
          <w:p w14:paraId="4DF1194D" w14:textId="77777777" w:rsidR="00FD2FC1" w:rsidRPr="00FA4C25" w:rsidRDefault="00FD2FC1" w:rsidP="00FD2FC1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FA4C25">
              <w:rPr>
                <w:sz w:val="20"/>
              </w:rPr>
              <w:t>Febbraio</w:t>
            </w:r>
          </w:p>
          <w:p w14:paraId="356485B3" w14:textId="77777777" w:rsidR="00FD2FC1" w:rsidRPr="00FA4C25" w:rsidRDefault="00FD2FC1" w:rsidP="00FD2FC1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 w:rsidRPr="00FA4C25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69FEFD" w14:textId="77777777" w:rsidR="00FD2FC1" w:rsidRPr="00FA4C25" w:rsidRDefault="00FD2FC1" w:rsidP="00FD2FC1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FA4C25">
              <w:rPr>
                <w:sz w:val="20"/>
              </w:rPr>
              <w:t>Aprile</w:t>
            </w:r>
          </w:p>
          <w:p w14:paraId="39681D62" w14:textId="77777777" w:rsidR="00FD2FC1" w:rsidRPr="00FA4C25" w:rsidRDefault="00FD2FC1" w:rsidP="00FD2FC1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FA4C25">
              <w:rPr>
                <w:sz w:val="20"/>
              </w:rPr>
              <w:t>Maggio</w:t>
            </w:r>
          </w:p>
          <w:p w14:paraId="6A3BFA9C" w14:textId="77777777" w:rsidR="00FD2FC1" w:rsidRPr="00FA4C25" w:rsidRDefault="00FD2FC1" w:rsidP="00FD2FC1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 w:rsidRPr="00FA4C25">
              <w:rPr>
                <w:sz w:val="20"/>
              </w:rPr>
              <w:t>Giugno</w:t>
            </w:r>
          </w:p>
        </w:tc>
      </w:tr>
      <w:tr w:rsidR="00FD2FC1" w:rsidRPr="00FA4C25" w14:paraId="4F84D189" w14:textId="77777777" w:rsidTr="007B453B">
        <w:trPr>
          <w:trHeight w:val="705"/>
        </w:trPr>
        <w:tc>
          <w:tcPr>
            <w:tcW w:w="2757" w:type="dxa"/>
            <w:vAlign w:val="center"/>
          </w:tcPr>
          <w:p w14:paraId="1473EB5E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3E193F54" w14:textId="77777777" w:rsidR="00FD2FC1" w:rsidRPr="00FA4C25" w:rsidRDefault="00FD2FC1" w:rsidP="007B453B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FA4C25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FA4C25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4C9C" w14:textId="77777777" w:rsidR="00FD2FC1" w:rsidRPr="00FA4C25" w:rsidRDefault="00FD2FC1" w:rsidP="00FD2FC1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FA4C25">
              <w:rPr>
                <w:sz w:val="20"/>
              </w:rPr>
              <w:t>laboratorio</w:t>
            </w:r>
          </w:p>
          <w:p w14:paraId="1F4AE75F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lezione frontale</w:t>
            </w:r>
          </w:p>
          <w:p w14:paraId="179AF42B" w14:textId="77777777" w:rsidR="00FD2FC1" w:rsidRPr="00FA4C25" w:rsidRDefault="00FD2FC1" w:rsidP="00FD2FC1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FA4C25">
              <w:rPr>
                <w:sz w:val="20"/>
              </w:rPr>
              <w:t>debriefing</w:t>
            </w:r>
          </w:p>
          <w:p w14:paraId="2E95C221" w14:textId="77777777" w:rsidR="00FD2FC1" w:rsidRPr="00FA4C25" w:rsidRDefault="00FD2FC1" w:rsidP="00FD2FC1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FA4C25">
              <w:rPr>
                <w:sz w:val="20"/>
              </w:rPr>
              <w:t>esercitazioni</w:t>
            </w:r>
          </w:p>
          <w:p w14:paraId="424541C8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D2FC1" w:rsidRPr="00346CB6">
              <w:rPr>
                <w:sz w:val="20"/>
              </w:rPr>
              <w:t>dialogo formativo</w:t>
            </w:r>
          </w:p>
          <w:p w14:paraId="75F96EAB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spellStart"/>
            <w:r w:rsidR="00FD2FC1" w:rsidRPr="00346CB6">
              <w:rPr>
                <w:sz w:val="20"/>
              </w:rPr>
              <w:t>problem</w:t>
            </w:r>
            <w:proofErr w:type="spellEnd"/>
            <w:r w:rsidR="00FD2FC1" w:rsidRPr="00346CB6">
              <w:rPr>
                <w:sz w:val="20"/>
              </w:rPr>
              <w:t xml:space="preserve"> solving</w:t>
            </w:r>
          </w:p>
          <w:p w14:paraId="7D178E3A" w14:textId="77777777" w:rsidR="00FD2FC1" w:rsidRPr="00FA4C25" w:rsidRDefault="00FD2FC1" w:rsidP="00FD2FC1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 w:rsidRPr="00FA4C25">
              <w:rPr>
                <w:sz w:val="20"/>
              </w:rPr>
              <w:t>problem</w:t>
            </w:r>
            <w:proofErr w:type="spellEnd"/>
            <w:r w:rsidRPr="00FA4C25">
              <w:rPr>
                <w:sz w:val="20"/>
              </w:rPr>
              <w:t xml:space="preserve"> </w:t>
            </w:r>
            <w:proofErr w:type="spellStart"/>
            <w:r w:rsidRPr="00FA4C25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B84DDF" w14:textId="77777777"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 w:rsidRPr="00FA4C25">
              <w:rPr>
                <w:sz w:val="20"/>
                <w:lang w:val="en-US"/>
              </w:rPr>
              <w:t>alternanza</w:t>
            </w:r>
            <w:proofErr w:type="spellEnd"/>
          </w:p>
          <w:p w14:paraId="38900ECC" w14:textId="77777777"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 w:rsidRPr="00FA4C25">
              <w:rPr>
                <w:sz w:val="20"/>
                <w:lang w:val="en-US"/>
              </w:rPr>
              <w:t>project work</w:t>
            </w:r>
          </w:p>
          <w:p w14:paraId="09947716" w14:textId="77777777"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 w:rsidRPr="00FA4C25">
              <w:rPr>
                <w:sz w:val="20"/>
                <w:lang w:val="en-US"/>
              </w:rPr>
              <w:t>simulazione</w:t>
            </w:r>
            <w:proofErr w:type="spellEnd"/>
            <w:r w:rsidRPr="00FA4C25">
              <w:rPr>
                <w:sz w:val="20"/>
                <w:lang w:val="en-US"/>
              </w:rPr>
              <w:t xml:space="preserve"> – virtual Lab</w:t>
            </w:r>
          </w:p>
          <w:p w14:paraId="1FA94BB4" w14:textId="77777777"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 w:rsidRPr="00FA4C25">
              <w:rPr>
                <w:sz w:val="20"/>
                <w:lang w:val="en-US"/>
              </w:rPr>
              <w:t xml:space="preserve">e-learning </w:t>
            </w:r>
          </w:p>
          <w:p w14:paraId="3CCA0185" w14:textId="77777777"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FA4C25">
              <w:rPr>
                <w:sz w:val="20"/>
              </w:rPr>
              <w:t>brain – storming</w:t>
            </w:r>
          </w:p>
          <w:p w14:paraId="2CA92FF2" w14:textId="77777777"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FA4C25">
              <w:rPr>
                <w:sz w:val="20"/>
              </w:rPr>
              <w:t>percorso autoapprendimento</w:t>
            </w:r>
          </w:p>
          <w:p w14:paraId="71A12E94" w14:textId="77777777" w:rsidR="00FD2FC1" w:rsidRPr="00FA4C25" w:rsidRDefault="00FD2FC1" w:rsidP="00FD2FC1">
            <w:pPr>
              <w:pStyle w:val="Paragrafoelenco"/>
              <w:numPr>
                <w:ilvl w:val="0"/>
                <w:numId w:val="11"/>
              </w:numPr>
              <w:rPr>
                <w:i/>
                <w:sz w:val="20"/>
              </w:rPr>
            </w:pPr>
            <w:r w:rsidRPr="00FA4C25">
              <w:rPr>
                <w:sz w:val="20"/>
              </w:rPr>
              <w:t>altro (specificare)………….</w:t>
            </w:r>
          </w:p>
        </w:tc>
      </w:tr>
      <w:tr w:rsidR="00FD2FC1" w:rsidRPr="00FA4C25" w14:paraId="021941EF" w14:textId="77777777" w:rsidTr="007B453B">
        <w:trPr>
          <w:trHeight w:val="456"/>
        </w:trPr>
        <w:tc>
          <w:tcPr>
            <w:tcW w:w="2757" w:type="dxa"/>
            <w:vAlign w:val="center"/>
          </w:tcPr>
          <w:p w14:paraId="356752A8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57DAC15C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C773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libro di testo</w:t>
            </w:r>
          </w:p>
          <w:p w14:paraId="63488F98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codice civile</w:t>
            </w:r>
          </w:p>
          <w:p w14:paraId="71B9AE21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D2FC1" w:rsidRPr="00346CB6">
              <w:rPr>
                <w:sz w:val="20"/>
              </w:rPr>
              <w:t>codice della navigazione</w:t>
            </w:r>
          </w:p>
          <w:p w14:paraId="7B5A281D" w14:textId="77777777" w:rsidR="00FD2FC1" w:rsidRPr="00FA4C25" w:rsidRDefault="00FD2FC1" w:rsidP="00FD2FC1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FA4C25">
              <w:rPr>
                <w:sz w:val="20"/>
              </w:rPr>
              <w:t xml:space="preserve">dispense </w:t>
            </w:r>
          </w:p>
          <w:p w14:paraId="4CC1D1C0" w14:textId="77777777" w:rsidR="00FD2FC1" w:rsidRPr="00FA4C25" w:rsidRDefault="00FD2FC1" w:rsidP="007B453B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989E46" w14:textId="77777777" w:rsidR="00FD2FC1" w:rsidRPr="00FA4C25" w:rsidRDefault="00FD2FC1" w:rsidP="00FD2FC1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FA4C25">
              <w:rPr>
                <w:sz w:val="20"/>
              </w:rPr>
              <w:t>pubblicazioni ed e-book</w:t>
            </w:r>
          </w:p>
          <w:p w14:paraId="73FCB001" w14:textId="77777777" w:rsidR="00FD2FC1" w:rsidRPr="00FA4C25" w:rsidRDefault="00FD2FC1" w:rsidP="00FD2FC1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FA4C25">
              <w:rPr>
                <w:sz w:val="20"/>
              </w:rPr>
              <w:t>riviste di settore</w:t>
            </w:r>
          </w:p>
          <w:p w14:paraId="3FF908A1" w14:textId="77777777" w:rsidR="00FD2FC1" w:rsidRPr="00FA4C25" w:rsidRDefault="00FD2FC1" w:rsidP="00FD2FC1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FA4C25">
              <w:rPr>
                <w:sz w:val="20"/>
              </w:rPr>
              <w:t>apparati multimediali</w:t>
            </w:r>
          </w:p>
          <w:p w14:paraId="4FCCE27A" w14:textId="77777777" w:rsidR="00FD2FC1" w:rsidRPr="00FA4C25" w:rsidRDefault="00FD2FC1" w:rsidP="00FD2FC1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FA4C25">
              <w:rPr>
                <w:sz w:val="20"/>
              </w:rPr>
              <w:t>altro (specificare)………….</w:t>
            </w:r>
          </w:p>
        </w:tc>
      </w:tr>
      <w:tr w:rsidR="00FD2FC1" w:rsidRPr="00FA4C25" w14:paraId="77D3E7A5" w14:textId="77777777" w:rsidTr="007B453B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1E03189C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FD2FC1" w:rsidRPr="00FA4C25" w14:paraId="36588BF7" w14:textId="77777777" w:rsidTr="007B453B">
        <w:trPr>
          <w:trHeight w:val="837"/>
        </w:trPr>
        <w:tc>
          <w:tcPr>
            <w:tcW w:w="2764" w:type="dxa"/>
            <w:gridSpan w:val="2"/>
            <w:vAlign w:val="center"/>
          </w:tcPr>
          <w:p w14:paraId="176AA705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962AE1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strutturata</w:t>
            </w:r>
          </w:p>
          <w:p w14:paraId="28F7DF31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 xml:space="preserve">prova </w:t>
            </w:r>
            <w:proofErr w:type="spellStart"/>
            <w:r w:rsidRPr="00FA4C25">
              <w:rPr>
                <w:sz w:val="20"/>
              </w:rPr>
              <w:t>semistrutturata</w:t>
            </w:r>
            <w:proofErr w:type="spellEnd"/>
          </w:p>
          <w:p w14:paraId="483A328B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in laboratorio</w:t>
            </w:r>
          </w:p>
          <w:p w14:paraId="7BB1CCDE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relazione</w:t>
            </w:r>
          </w:p>
          <w:p w14:paraId="6F0D60B3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griglie di osservazione</w:t>
            </w:r>
          </w:p>
          <w:p w14:paraId="6F439D33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di simulazione</w:t>
            </w:r>
          </w:p>
          <w:p w14:paraId="0FF29635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D2FC1" w:rsidRPr="00346CB6">
              <w:rPr>
                <w:sz w:val="20"/>
              </w:rPr>
              <w:t>soluzione di problemi</w:t>
            </w:r>
          </w:p>
          <w:p w14:paraId="68791949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elaborazioni grafiche</w:t>
            </w:r>
          </w:p>
          <w:p w14:paraId="08CC01E7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D2FC1" w:rsidRPr="00346CB6">
              <w:rPr>
                <w:sz w:val="20"/>
              </w:rPr>
              <w:t>verifiche orali</w:t>
            </w:r>
          </w:p>
          <w:p w14:paraId="1571C27A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3E87B4" w14:textId="77777777" w:rsidR="00FD2FC1" w:rsidRPr="00FA4C25" w:rsidRDefault="00EE3C5D" w:rsidP="007B453B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2F44D4" wp14:editId="3F705986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6225"/>
                      <wp:effectExtent l="0" t="0" r="17780" b="10160"/>
                      <wp:wrapNone/>
                      <wp:docPr id="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59AAD" w14:textId="77777777" w:rsidR="00346CB6" w:rsidRPr="004337DF" w:rsidRDefault="00346CB6" w:rsidP="00FD2FC1">
                                  <w:r w:rsidRPr="004337DF"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B2F44D4" id="Text Box 4" o:spid="_x0000_s1027" type="#_x0000_t202" style="position:absolute;margin-left:26.55pt;margin-top:2.95pt;width:124.6pt;height:21.7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">
                      <v:textbox style="mso-fit-shape-to-text:t">
                        <w:txbxContent>
                          <w:p w14:paraId="6FE59AAD" w14:textId="77777777" w:rsidR="00346CB6" w:rsidRPr="004337DF" w:rsidRDefault="00346CB6" w:rsidP="00FD2FC1">
                            <w:r w:rsidRPr="004337DF"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E8E5E0" w14:textId="77777777" w:rsidR="00FD2FC1" w:rsidRPr="00FA4C25" w:rsidRDefault="00FD2FC1" w:rsidP="007B453B">
            <w:pPr>
              <w:rPr>
                <w:sz w:val="20"/>
              </w:rPr>
            </w:pPr>
          </w:p>
          <w:p w14:paraId="7EC781E9" w14:textId="77777777" w:rsidR="00FD2FC1" w:rsidRPr="00FA4C25" w:rsidRDefault="00FD2FC1" w:rsidP="007B453B">
            <w:pPr>
              <w:rPr>
                <w:sz w:val="20"/>
              </w:rPr>
            </w:pPr>
          </w:p>
          <w:p w14:paraId="46CFC90C" w14:textId="77777777" w:rsidR="00FD2FC1" w:rsidRPr="00FA4C25" w:rsidRDefault="00FD2FC1" w:rsidP="007B453B">
            <w:pPr>
              <w:jc w:val="both"/>
              <w:rPr>
                <w:sz w:val="20"/>
              </w:rPr>
            </w:pPr>
            <w:r w:rsidRPr="00FA4C25">
              <w:rPr>
                <w:sz w:val="20"/>
              </w:rPr>
              <w:t xml:space="preserve">I criteri di valutazione per le prove sono quelli riportati nel </w:t>
            </w:r>
            <w:proofErr w:type="gramStart"/>
            <w:r w:rsidRPr="00FA4C25">
              <w:rPr>
                <w:sz w:val="20"/>
              </w:rPr>
              <w:t>P.O.F. ;</w:t>
            </w:r>
            <w:proofErr w:type="gramEnd"/>
            <w:r w:rsidRPr="00FA4C25"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2C609F83" w14:textId="77777777" w:rsidR="00FD2FC1" w:rsidRPr="00FA4C25" w:rsidRDefault="00FD2FC1" w:rsidP="007B453B">
            <w:pPr>
              <w:jc w:val="both"/>
              <w:rPr>
                <w:sz w:val="20"/>
              </w:rPr>
            </w:pPr>
          </w:p>
          <w:p w14:paraId="11D42961" w14:textId="77777777" w:rsidR="00FD2FC1" w:rsidRPr="00FA4C25" w:rsidRDefault="00FD2FC1" w:rsidP="007B453B">
            <w:pPr>
              <w:jc w:val="both"/>
              <w:rPr>
                <w:sz w:val="20"/>
              </w:rPr>
            </w:pPr>
          </w:p>
          <w:p w14:paraId="134417FA" w14:textId="77777777" w:rsidR="00FD2FC1" w:rsidRPr="00FA4C25" w:rsidRDefault="00FD2FC1" w:rsidP="007B453B">
            <w:pPr>
              <w:jc w:val="both"/>
              <w:rPr>
                <w:sz w:val="20"/>
              </w:rPr>
            </w:pPr>
            <w:r w:rsidRPr="00FA4C25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FD2FC1" w:rsidRPr="00FA4C25" w14:paraId="783491DF" w14:textId="77777777" w:rsidTr="007B453B">
        <w:trPr>
          <w:trHeight w:val="2863"/>
        </w:trPr>
        <w:tc>
          <w:tcPr>
            <w:tcW w:w="2764" w:type="dxa"/>
            <w:gridSpan w:val="2"/>
            <w:vAlign w:val="center"/>
          </w:tcPr>
          <w:p w14:paraId="7DFE5AC5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21D1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strutturata</w:t>
            </w:r>
          </w:p>
          <w:p w14:paraId="21371848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 xml:space="preserve">prova </w:t>
            </w:r>
            <w:proofErr w:type="spellStart"/>
            <w:r w:rsidRPr="00FA4C25">
              <w:rPr>
                <w:sz w:val="20"/>
              </w:rPr>
              <w:t>semistrutturata</w:t>
            </w:r>
            <w:proofErr w:type="spellEnd"/>
          </w:p>
          <w:p w14:paraId="59AB5553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prova in laboratorio</w:t>
            </w:r>
          </w:p>
          <w:p w14:paraId="1CF542D2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relazione</w:t>
            </w:r>
          </w:p>
          <w:p w14:paraId="08113AD3" w14:textId="77777777" w:rsidR="00FD2FC1" w:rsidRPr="00FA4C25" w:rsidRDefault="00FD2FC1" w:rsidP="00FD2FC1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FA4C25">
              <w:rPr>
                <w:sz w:val="20"/>
              </w:rPr>
              <w:t>griglie di osservazione</w:t>
            </w:r>
          </w:p>
          <w:p w14:paraId="180A5D8A" w14:textId="77777777" w:rsidR="00FD2FC1" w:rsidRPr="00FA4C25" w:rsidRDefault="00FD2FC1" w:rsidP="00FD2FC1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FA4C25">
              <w:rPr>
                <w:sz w:val="20"/>
              </w:rPr>
              <w:t>prova di simulazione</w:t>
            </w:r>
          </w:p>
          <w:p w14:paraId="60B3230A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D2FC1" w:rsidRPr="00346CB6">
              <w:rPr>
                <w:sz w:val="20"/>
              </w:rPr>
              <w:t>soluzione di problemi</w:t>
            </w:r>
          </w:p>
          <w:p w14:paraId="53542168" w14:textId="77777777" w:rsidR="00FD2FC1" w:rsidRPr="00FA4C25" w:rsidRDefault="00FD2FC1" w:rsidP="00FD2FC1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FA4C25">
              <w:rPr>
                <w:sz w:val="20"/>
              </w:rPr>
              <w:t>elaborazioni grafiche</w:t>
            </w:r>
          </w:p>
          <w:p w14:paraId="5D926666" w14:textId="77777777" w:rsidR="00FD2FC1" w:rsidRPr="00346CB6" w:rsidRDefault="00346CB6" w:rsidP="00346CB6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r w:rsidR="00FD2FC1" w:rsidRPr="00346CB6">
              <w:rPr>
                <w:sz w:val="20"/>
              </w:rPr>
              <w:t>verifiche orali</w:t>
            </w:r>
          </w:p>
          <w:p w14:paraId="546F4C2B" w14:textId="77777777" w:rsidR="00FD2FC1" w:rsidRPr="00FA4C25" w:rsidRDefault="00FD2FC1" w:rsidP="00FD2FC1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FA4C25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C9E3CA" w14:textId="77777777" w:rsidR="00FD2FC1" w:rsidRPr="00FA4C25" w:rsidRDefault="00FD2FC1" w:rsidP="007B453B">
            <w:pPr>
              <w:rPr>
                <w:sz w:val="20"/>
              </w:rPr>
            </w:pPr>
          </w:p>
        </w:tc>
      </w:tr>
      <w:tr w:rsidR="00FD2FC1" w:rsidRPr="00FA4C25" w14:paraId="4019022C" w14:textId="77777777" w:rsidTr="007B453B">
        <w:trPr>
          <w:trHeight w:val="408"/>
        </w:trPr>
        <w:tc>
          <w:tcPr>
            <w:tcW w:w="2764" w:type="dxa"/>
            <w:gridSpan w:val="2"/>
            <w:vAlign w:val="center"/>
          </w:tcPr>
          <w:p w14:paraId="13CD21E2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3F9996F8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186F5" w14:textId="77777777" w:rsidR="00FD2FC1" w:rsidRPr="00FA4C25" w:rsidRDefault="00FD2FC1" w:rsidP="007B453B">
            <w:pPr>
              <w:spacing w:line="276" w:lineRule="auto"/>
              <w:jc w:val="both"/>
              <w:rPr>
                <w:sz w:val="20"/>
              </w:rPr>
            </w:pPr>
          </w:p>
          <w:p w14:paraId="26E316D5" w14:textId="77777777" w:rsidR="00FD2FC1" w:rsidRPr="00FA4C25" w:rsidRDefault="00FD2FC1" w:rsidP="007B453B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FA4C25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14:paraId="70EFBB33" w14:textId="77777777" w:rsidR="00FD2FC1" w:rsidRPr="00FA4C25" w:rsidRDefault="00FD2FC1" w:rsidP="00FD2FC1">
            <w:pPr>
              <w:pStyle w:val="Paragrafoelenco"/>
              <w:numPr>
                <w:ilvl w:val="0"/>
                <w:numId w:val="21"/>
              </w:numPr>
              <w:jc w:val="both"/>
              <w:rPr>
                <w:sz w:val="20"/>
              </w:rPr>
            </w:pPr>
            <w:r w:rsidRPr="00FA4C25">
              <w:rPr>
                <w:sz w:val="20"/>
              </w:rPr>
              <w:t xml:space="preserve">diritti di obbligazione: nozione ed elementi, classificazione </w:t>
            </w:r>
          </w:p>
          <w:p w14:paraId="37ED91DB" w14:textId="77777777" w:rsidR="00FD2FC1" w:rsidRPr="00FA4C25" w:rsidRDefault="00FD2FC1" w:rsidP="00FD2FC1">
            <w:pPr>
              <w:pStyle w:val="Paragrafoelenco"/>
              <w:numPr>
                <w:ilvl w:val="0"/>
                <w:numId w:val="21"/>
              </w:numPr>
              <w:suppressAutoHyphens w:val="0"/>
              <w:jc w:val="both"/>
              <w:rPr>
                <w:sz w:val="20"/>
              </w:rPr>
            </w:pPr>
            <w:r w:rsidRPr="00FA4C25">
              <w:rPr>
                <w:sz w:val="20"/>
              </w:rPr>
              <w:t>contratto: nozione ed elementi, classificazione, forme di invalidità</w:t>
            </w:r>
          </w:p>
          <w:p w14:paraId="300161FD" w14:textId="77777777" w:rsidR="00FD2FC1" w:rsidRPr="00FA4C25" w:rsidRDefault="00FD2FC1" w:rsidP="007B453B">
            <w:pPr>
              <w:pStyle w:val="Paragrafoelenco"/>
              <w:suppressAutoHyphens w:val="0"/>
              <w:jc w:val="both"/>
              <w:rPr>
                <w:sz w:val="20"/>
              </w:rPr>
            </w:pPr>
          </w:p>
        </w:tc>
      </w:tr>
      <w:tr w:rsidR="00FD2FC1" w:rsidRPr="00FA4C25" w14:paraId="45301DBF" w14:textId="77777777" w:rsidTr="007B453B">
        <w:trPr>
          <w:trHeight w:val="408"/>
        </w:trPr>
        <w:tc>
          <w:tcPr>
            <w:tcW w:w="2764" w:type="dxa"/>
            <w:gridSpan w:val="2"/>
            <w:vAlign w:val="center"/>
          </w:tcPr>
          <w:p w14:paraId="1A7534F8" w14:textId="77777777" w:rsidR="00FD2FC1" w:rsidRPr="00FA4C25" w:rsidRDefault="00FD2FC1" w:rsidP="007B453B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A4C25">
              <w:rPr>
                <w:rFonts w:ascii="Times New Roman" w:hAnsi="Times New Roman"/>
                <w:sz w:val="20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vAlign w:val="center"/>
          </w:tcPr>
          <w:p w14:paraId="1D7DBF8D" w14:textId="77777777" w:rsidR="00FD2FC1" w:rsidRPr="00FA4C25" w:rsidRDefault="00FD2FC1" w:rsidP="007B453B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</w:p>
          <w:p w14:paraId="7C2A3333" w14:textId="77777777" w:rsidR="00FD2FC1" w:rsidRPr="00FA4C25" w:rsidRDefault="00FD2FC1" w:rsidP="007B453B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FA4C25">
              <w:rPr>
                <w:sz w:val="20"/>
              </w:rPr>
              <w:t xml:space="preserve">Qualora gli obiettivi minimi prefissati non siano stati raggiunti si </w:t>
            </w:r>
            <w:proofErr w:type="gramStart"/>
            <w:r w:rsidRPr="00FA4C25">
              <w:rPr>
                <w:sz w:val="20"/>
              </w:rPr>
              <w:t>procederà  ad</w:t>
            </w:r>
            <w:proofErr w:type="gramEnd"/>
            <w:r w:rsidRPr="00FA4C25">
              <w:rPr>
                <w:sz w:val="20"/>
              </w:rPr>
              <w:t xml:space="preserve"> un’attività di recupero in conformità a quanto deliberato in Collegio docenti e inserito nel Piano dell’offerta formativa.</w:t>
            </w:r>
          </w:p>
          <w:p w14:paraId="79FB2775" w14:textId="77777777" w:rsidR="00FD2FC1" w:rsidRPr="00FA4C25" w:rsidRDefault="00FD2FC1" w:rsidP="007B453B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FA4C25"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 w:rsidRPr="00FA4C25">
              <w:rPr>
                <w:sz w:val="20"/>
              </w:rPr>
              <w:t>tematiche  d’interesse</w:t>
            </w:r>
            <w:proofErr w:type="gramEnd"/>
            <w:r w:rsidRPr="00FA4C25">
              <w:rPr>
                <w:sz w:val="20"/>
              </w:rPr>
              <w:t xml:space="preserve"> personale degli allievi i cui elaborati verranno proposti alla classe con un’esposizione orale.</w:t>
            </w:r>
          </w:p>
          <w:p w14:paraId="33259E21" w14:textId="77777777" w:rsidR="00FD2FC1" w:rsidRPr="00FA4C25" w:rsidRDefault="00FD2FC1" w:rsidP="007B453B">
            <w:pPr>
              <w:suppressAutoHyphens w:val="0"/>
              <w:ind w:left="355"/>
              <w:jc w:val="both"/>
              <w:rPr>
                <w:sz w:val="20"/>
              </w:rPr>
            </w:pPr>
          </w:p>
        </w:tc>
      </w:tr>
    </w:tbl>
    <w:p w14:paraId="61F20658" w14:textId="77777777" w:rsidR="00FD2FC1" w:rsidRDefault="00FD2FC1" w:rsidP="00FD2FC1"/>
    <w:p w14:paraId="1CEA55A2" w14:textId="77777777" w:rsidR="00FD2FC1" w:rsidRDefault="00FD2FC1" w:rsidP="00FD2FC1"/>
    <w:p w14:paraId="64E3DE66" w14:textId="77777777" w:rsidR="00FD2FC1" w:rsidRDefault="00FD2FC1" w:rsidP="00FD2FC1"/>
    <w:p w14:paraId="14D7D1E3" w14:textId="77777777" w:rsidR="0077300A" w:rsidRDefault="0077300A" w:rsidP="006107EC"/>
    <w:p w14:paraId="369BBB58" w14:textId="77777777" w:rsidR="002E011F" w:rsidRDefault="002E011F" w:rsidP="002E011F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1.3     </w:t>
      </w:r>
      <w:r>
        <w:rPr>
          <w:rFonts w:ascii="Garamond" w:hAnsi="Garamond"/>
          <w:b/>
        </w:rPr>
        <w:tab/>
        <w:t>IMPRENDITORE</w:t>
      </w:r>
    </w:p>
    <w:p w14:paraId="0F6EFC8F" w14:textId="77777777" w:rsidR="002E011F" w:rsidRDefault="002E011F" w:rsidP="002E011F">
      <w:pPr>
        <w:rPr>
          <w:bCs/>
          <w:sz w:val="16"/>
          <w:szCs w:val="16"/>
        </w:rPr>
      </w:pPr>
    </w:p>
    <w:p w14:paraId="2FDBA868" w14:textId="77777777" w:rsidR="002E011F" w:rsidRDefault="002E011F" w:rsidP="002E011F">
      <w:r>
        <w:t>Funzione: controllo dell’operatività della nave e la cura delle persone a bordo a livello operativo</w:t>
      </w:r>
    </w:p>
    <w:p w14:paraId="18D868F0" w14:textId="77777777" w:rsidR="002E011F" w:rsidRDefault="002E011F" w:rsidP="002E011F">
      <w:pPr>
        <w:rPr>
          <w:sz w:val="16"/>
          <w:szCs w:val="16"/>
        </w:rPr>
      </w:pPr>
      <w:r>
        <w:t xml:space="preserve">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2E011F" w14:paraId="14D2C926" w14:textId="77777777" w:rsidTr="007B453B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413E79C8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2E011F" w14:paraId="196A0C30" w14:textId="77777777" w:rsidTr="007B453B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757B61F6" w14:textId="77777777" w:rsidR="002E011F" w:rsidRDefault="002E011F" w:rsidP="007B453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XVIII – Applicazione delle abilità (skills) di comando (leadership) e lavoro di squadra (team working)</w:t>
            </w:r>
          </w:p>
        </w:tc>
      </w:tr>
      <w:tr w:rsidR="002E011F" w14:paraId="6D621369" w14:textId="77777777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14623D9F" w14:textId="77777777" w:rsidR="002E011F" w:rsidRDefault="002E011F" w:rsidP="007B453B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17E2A85F" w14:textId="77777777" w:rsidR="002E011F" w:rsidRDefault="002E011F" w:rsidP="002E011F">
            <w:pPr>
              <w:pStyle w:val="Paragrafoelenco"/>
              <w:numPr>
                <w:ilvl w:val="0"/>
                <w:numId w:val="22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2E011F" w14:paraId="7B7665C0" w14:textId="77777777" w:rsidTr="007B453B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668F873F" w14:textId="77777777" w:rsidR="002E011F" w:rsidRDefault="002E011F" w:rsidP="007B453B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2B446F81" w14:textId="77777777" w:rsidR="002E011F" w:rsidRDefault="002E011F" w:rsidP="002E011F">
            <w:pPr>
              <w:spacing w:line="276" w:lineRule="auto"/>
              <w:ind w:left="720" w:right="-20"/>
            </w:pPr>
          </w:p>
        </w:tc>
      </w:tr>
      <w:tr w:rsidR="002E011F" w14:paraId="13F70CC0" w14:textId="77777777" w:rsidTr="007B453B">
        <w:trPr>
          <w:trHeight w:val="100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82A784E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055FE0F" w14:textId="77777777" w:rsidR="002E011F" w:rsidRDefault="002E011F" w:rsidP="007B453B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5E00685A" w14:textId="77777777" w:rsidR="002E011F" w:rsidRDefault="002E011F" w:rsidP="002E011F">
            <w:pPr>
              <w:pStyle w:val="Paragrafoelenco"/>
              <w:numPr>
                <w:ilvl w:val="0"/>
                <w:numId w:val="5"/>
              </w:numPr>
              <w:suppressAutoHyphens w:val="0"/>
              <w:spacing w:line="276" w:lineRule="auto"/>
              <w:ind w:left="537" w:hanging="284"/>
              <w:jc w:val="both"/>
            </w:pPr>
            <w:r>
              <w:t>Conoscenza dei soggetti, degli oggetti del diritto e del concetto di rapporto giuridico</w:t>
            </w:r>
          </w:p>
          <w:p w14:paraId="50B03BE8" w14:textId="77777777" w:rsidR="002E011F" w:rsidRDefault="002E011F" w:rsidP="007B453B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2E011F" w14:paraId="70502430" w14:textId="77777777" w:rsidTr="007B453B">
        <w:trPr>
          <w:trHeight w:val="950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7B0D095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3EABC3" w14:textId="77777777" w:rsidR="002E011F" w:rsidRDefault="002E011F" w:rsidP="007B453B">
            <w:pPr>
              <w:spacing w:line="276" w:lineRule="auto"/>
              <w:jc w:val="both"/>
            </w:pPr>
          </w:p>
        </w:tc>
      </w:tr>
      <w:tr w:rsidR="002E011F" w14:paraId="26C89053" w14:textId="77777777" w:rsidTr="007B453B">
        <w:trPr>
          <w:trHeight w:val="540"/>
          <w:jc w:val="center"/>
        </w:trPr>
        <w:tc>
          <w:tcPr>
            <w:tcW w:w="1049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4D894929" w14:textId="77777777" w:rsidR="002E011F" w:rsidRDefault="002E011F" w:rsidP="007B453B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2E011F" w14:paraId="3CE64C3A" w14:textId="77777777" w:rsidTr="007B453B">
        <w:trPr>
          <w:cantSplit/>
          <w:trHeight w:val="885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7557F3D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FF451E" w14:textId="77777777" w:rsidR="002E011F" w:rsidRDefault="002E011F" w:rsidP="007B453B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14:paraId="4D0B5069" w14:textId="77777777" w:rsidR="002E011F" w:rsidRDefault="002E011F" w:rsidP="002E011F">
            <w:pPr>
              <w:pStyle w:val="Paragrafoelenco"/>
              <w:numPr>
                <w:ilvl w:val="0"/>
                <w:numId w:val="5"/>
              </w:numPr>
              <w:spacing w:before="120" w:after="120" w:line="276" w:lineRule="auto"/>
              <w:ind w:left="537" w:right="181" w:hanging="284"/>
              <w:jc w:val="both"/>
            </w:pPr>
            <w:r>
              <w:t>Descrivere il ruolo dell’imprenditore e le funzioni dell’impresa</w:t>
            </w:r>
          </w:p>
          <w:p w14:paraId="4618B50B" w14:textId="77777777" w:rsidR="002E011F" w:rsidRDefault="002E011F" w:rsidP="007B453B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2E011F" w14:paraId="6709398A" w14:textId="77777777" w:rsidTr="007B453B">
        <w:trPr>
          <w:cantSplit/>
          <w:trHeight w:val="55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070FC1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2BF45248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7054E99" w14:textId="77777777" w:rsidR="002E011F" w:rsidRDefault="002E011F" w:rsidP="007B453B">
            <w:pPr>
              <w:pStyle w:val="NormaleWeb"/>
              <w:spacing w:before="0" w:beforeAutospacing="0" w:after="0" w:afterAutospacing="0" w:line="276" w:lineRule="auto"/>
              <w:ind w:left="537"/>
              <w:rPr>
                <w:lang w:eastAsia="en-US"/>
              </w:rPr>
            </w:pPr>
          </w:p>
          <w:p w14:paraId="01A53780" w14:textId="77777777" w:rsidR="002E011F" w:rsidRDefault="002E011F" w:rsidP="002E011F">
            <w:pPr>
              <w:pStyle w:val="NormaleWeb"/>
              <w:numPr>
                <w:ilvl w:val="0"/>
                <w:numId w:val="24"/>
              </w:numPr>
              <w:spacing w:before="0" w:beforeAutospacing="0" w:after="0" w:afterAutospacing="0" w:line="276" w:lineRule="auto"/>
              <w:ind w:left="537" w:hanging="277"/>
              <w:rPr>
                <w:lang w:eastAsia="en-US"/>
              </w:rPr>
            </w:pPr>
            <w:r>
              <w:rPr>
                <w:lang w:eastAsia="en-US"/>
              </w:rPr>
              <w:t xml:space="preserve">Sapersi orientare nella normativa civilistica e commerciale </w:t>
            </w:r>
          </w:p>
          <w:p w14:paraId="3A4EDCE7" w14:textId="77777777" w:rsidR="002E011F" w:rsidRDefault="002E011F" w:rsidP="002E011F">
            <w:pPr>
              <w:pStyle w:val="Paragrafoelenco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descrivere il ruolo dell’imprenditore</w:t>
            </w:r>
          </w:p>
          <w:p w14:paraId="7E7D549F" w14:textId="77777777" w:rsidR="002E011F" w:rsidRDefault="002E011F" w:rsidP="002E011F">
            <w:pPr>
              <w:pStyle w:val="Paragrafoelenco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individuare le diverse tipologie d’impresa</w:t>
            </w:r>
          </w:p>
          <w:p w14:paraId="292440BD" w14:textId="77777777" w:rsidR="002E011F" w:rsidRDefault="002E011F" w:rsidP="002E011F">
            <w:pPr>
              <w:pStyle w:val="Paragrafoelenco"/>
              <w:numPr>
                <w:ilvl w:val="0"/>
                <w:numId w:val="35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distinguere il concetto di impresa e di azienda</w:t>
            </w:r>
          </w:p>
          <w:p w14:paraId="6ED45891" w14:textId="77777777" w:rsidR="002E011F" w:rsidRDefault="002E011F" w:rsidP="002E011F">
            <w:pPr>
              <w:pStyle w:val="Paragrafoelenco"/>
              <w:numPr>
                <w:ilvl w:val="0"/>
                <w:numId w:val="24"/>
              </w:num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 xml:space="preserve">Saper riconoscere i segni distintivi dell’impresa </w:t>
            </w:r>
          </w:p>
          <w:p w14:paraId="63569E92" w14:textId="77777777" w:rsidR="002E011F" w:rsidRDefault="002E011F" w:rsidP="002E011F">
            <w:pPr>
              <w:pStyle w:val="Paragrafoelenco"/>
              <w:numPr>
                <w:ilvl w:val="0"/>
                <w:numId w:val="24"/>
              </w:num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descrivere i presupposti della crisi dell’impresa e relative conseguenze</w:t>
            </w:r>
          </w:p>
          <w:p w14:paraId="0D0E3676" w14:textId="77777777"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14:paraId="754C0429" w14:textId="77777777"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14:paraId="00489B0D" w14:textId="77777777"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14:paraId="7C70E277" w14:textId="77777777"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14:paraId="11ACD789" w14:textId="77777777"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14:paraId="2ED55EA3" w14:textId="77777777"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14:paraId="4A9C7213" w14:textId="77777777"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  <w:p w14:paraId="6ED11B17" w14:textId="77777777" w:rsidR="002E011F" w:rsidRDefault="002E011F" w:rsidP="007B453B">
            <w:pPr>
              <w:pStyle w:val="Paragrafoelenco"/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</w:tc>
      </w:tr>
      <w:tr w:rsidR="002E011F" w14:paraId="708AB5B2" w14:textId="77777777" w:rsidTr="007B453B">
        <w:trPr>
          <w:trHeight w:val="633"/>
          <w:jc w:val="center"/>
        </w:trPr>
        <w:tc>
          <w:tcPr>
            <w:tcW w:w="1049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67F14A75" w14:textId="77777777" w:rsidR="002E011F" w:rsidRDefault="002E011F" w:rsidP="007B453B">
            <w:pPr>
              <w:spacing w:line="276" w:lineRule="auto"/>
            </w:pPr>
          </w:p>
          <w:p w14:paraId="2EC256DA" w14:textId="77777777" w:rsidR="002E011F" w:rsidRDefault="002E011F" w:rsidP="007B453B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2E011F" w14:paraId="5316C8A1" w14:textId="77777777" w:rsidTr="007B453B">
        <w:trPr>
          <w:trHeight w:val="95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46958F7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86B367" w14:textId="77777777" w:rsidR="002E011F" w:rsidRDefault="002E011F" w:rsidP="007B453B">
            <w:pPr>
              <w:spacing w:line="276" w:lineRule="auto"/>
              <w:ind w:left="720"/>
              <w:jc w:val="both"/>
            </w:pPr>
          </w:p>
          <w:p w14:paraId="529D4EAF" w14:textId="77777777"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Norme che regolano la natura e l’attività dell’imprenditore e dell’impresa</w:t>
            </w:r>
          </w:p>
          <w:p w14:paraId="77E0685C" w14:textId="77777777"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Diritto commerciale e societario di settore</w:t>
            </w:r>
          </w:p>
          <w:p w14:paraId="77109AFD" w14:textId="77777777" w:rsidR="002E011F" w:rsidRDefault="002E011F" w:rsidP="007B453B">
            <w:pPr>
              <w:spacing w:line="276" w:lineRule="auto"/>
              <w:ind w:left="720"/>
              <w:jc w:val="both"/>
            </w:pPr>
          </w:p>
        </w:tc>
      </w:tr>
      <w:tr w:rsidR="002E011F" w14:paraId="36B2BD10" w14:textId="77777777" w:rsidTr="007B453B">
        <w:trPr>
          <w:trHeight w:val="585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C1BB7E8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3E6B1CF1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422557" w14:textId="77777777" w:rsidR="002E011F" w:rsidRDefault="002E011F" w:rsidP="007B453B">
            <w:pPr>
              <w:pStyle w:val="Paragrafoelenco"/>
              <w:ind w:left="679" w:right="282"/>
              <w:jc w:val="both"/>
            </w:pPr>
          </w:p>
          <w:p w14:paraId="3A9F41A3" w14:textId="77777777" w:rsidR="002E011F" w:rsidRDefault="002E011F" w:rsidP="002E011F">
            <w:pPr>
              <w:pStyle w:val="Paragrafoelenco"/>
              <w:numPr>
                <w:ilvl w:val="0"/>
                <w:numId w:val="36"/>
              </w:numPr>
              <w:ind w:left="679" w:right="282" w:hanging="284"/>
              <w:jc w:val="both"/>
            </w:pPr>
            <w:r w:rsidRPr="00BD4C69">
              <w:t>Nozione giuridica d’imprenditore, caratteristiche dell’attività imprenditoriale, criteri d</w:t>
            </w:r>
            <w:r>
              <w:t>i classificazione delle imprese</w:t>
            </w:r>
          </w:p>
          <w:p w14:paraId="0AA5EB8D" w14:textId="77777777" w:rsidR="002E011F" w:rsidRPr="00BD4C69" w:rsidRDefault="002E011F" w:rsidP="002E011F">
            <w:pPr>
              <w:pStyle w:val="Paragrafoelenco"/>
              <w:numPr>
                <w:ilvl w:val="0"/>
                <w:numId w:val="36"/>
              </w:numPr>
              <w:ind w:left="679" w:right="282" w:hanging="284"/>
              <w:jc w:val="both"/>
            </w:pPr>
            <w:r w:rsidRPr="00BD4C69">
              <w:t>L’imprenditore agricolo e l’imprenditore commerciale, il piccolo imp</w:t>
            </w:r>
            <w:r>
              <w:t>renditore e l’impresa familiare</w:t>
            </w:r>
          </w:p>
          <w:p w14:paraId="1A4A31D4" w14:textId="77777777" w:rsidR="002E011F" w:rsidRDefault="002E011F" w:rsidP="002E011F">
            <w:pPr>
              <w:pStyle w:val="Paragrafoelenco"/>
              <w:numPr>
                <w:ilvl w:val="0"/>
                <w:numId w:val="36"/>
              </w:numPr>
              <w:tabs>
                <w:tab w:val="left" w:pos="993"/>
              </w:tabs>
              <w:ind w:left="679" w:right="282" w:hanging="284"/>
              <w:jc w:val="both"/>
            </w:pPr>
            <w:r w:rsidRPr="00BD4C69">
              <w:t>Lo Statuto dell’imprenditore commerciale: capacità di esercitare un’impresa commerciale – Il registro delle imprese – Le scritture contabili</w:t>
            </w:r>
            <w:r>
              <w:t xml:space="preserve"> e loro efficacia probatoria</w:t>
            </w:r>
          </w:p>
          <w:p w14:paraId="2B664EEF" w14:textId="77777777" w:rsidR="002E011F" w:rsidRPr="00BD4C69" w:rsidRDefault="002E011F" w:rsidP="002E011F">
            <w:pPr>
              <w:pStyle w:val="Paragrafoelenco"/>
              <w:numPr>
                <w:ilvl w:val="0"/>
                <w:numId w:val="36"/>
              </w:numPr>
              <w:tabs>
                <w:tab w:val="left" w:pos="993"/>
              </w:tabs>
              <w:ind w:left="679" w:right="282" w:hanging="284"/>
              <w:jc w:val="both"/>
            </w:pPr>
            <w:r>
              <w:t>L’imprenditore e i suoi ausiliari</w:t>
            </w:r>
          </w:p>
          <w:p w14:paraId="0EEEF427" w14:textId="77777777" w:rsidR="002E011F" w:rsidRPr="00BD4C69" w:rsidRDefault="002E011F" w:rsidP="002E011F">
            <w:pPr>
              <w:pStyle w:val="Paragrafoelenco"/>
              <w:numPr>
                <w:ilvl w:val="0"/>
                <w:numId w:val="36"/>
              </w:numPr>
              <w:tabs>
                <w:tab w:val="left" w:pos="993"/>
              </w:tabs>
              <w:ind w:left="679" w:right="282" w:hanging="284"/>
              <w:jc w:val="both"/>
            </w:pPr>
            <w:r w:rsidRPr="00BD4C69">
              <w:t>La crisi dell’impresa: cenni sulle procedure concorsuali in particolare sul fallimento -</w:t>
            </w:r>
            <w:r>
              <w:t xml:space="preserve"> caratteristiche e presupposti</w:t>
            </w:r>
          </w:p>
          <w:p w14:paraId="00194108" w14:textId="77777777" w:rsidR="002E011F" w:rsidRDefault="002E011F" w:rsidP="002E011F">
            <w:pPr>
              <w:pStyle w:val="Paragrafoelenco"/>
              <w:numPr>
                <w:ilvl w:val="0"/>
                <w:numId w:val="36"/>
              </w:numPr>
              <w:tabs>
                <w:tab w:val="left" w:pos="993"/>
              </w:tabs>
              <w:ind w:left="679" w:right="282" w:hanging="284"/>
              <w:jc w:val="both"/>
            </w:pPr>
            <w:r w:rsidRPr="00BD4C69">
              <w:t>Azienda e segni distintivi:</w:t>
            </w:r>
            <w:r>
              <w:t xml:space="preserve"> ditta, insegna e marchio</w:t>
            </w:r>
          </w:p>
          <w:p w14:paraId="63E0809C" w14:textId="77777777" w:rsidR="002E011F" w:rsidRDefault="002E011F" w:rsidP="007B453B">
            <w:pPr>
              <w:ind w:left="142"/>
              <w:jc w:val="both"/>
              <w:rPr>
                <w:lang w:eastAsia="en-US"/>
              </w:rPr>
            </w:pPr>
            <w:r w:rsidRPr="00BD4C69">
              <w:tab/>
            </w:r>
          </w:p>
        </w:tc>
      </w:tr>
      <w:tr w:rsidR="002E011F" w14:paraId="22BBC3B9" w14:textId="77777777" w:rsidTr="007B453B">
        <w:trPr>
          <w:trHeight w:val="1600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20BCE81" w14:textId="77777777" w:rsidR="002E011F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9FDED7A" w14:textId="77777777" w:rsidR="002E011F" w:rsidRDefault="002E011F" w:rsidP="007B453B">
            <w:pPr>
              <w:spacing w:line="276" w:lineRule="auto"/>
              <w:ind w:left="720"/>
              <w:jc w:val="both"/>
            </w:pPr>
          </w:p>
          <w:p w14:paraId="3D8C2728" w14:textId="77777777"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 xml:space="preserve">Definizione giuridica d’imprenditore </w:t>
            </w:r>
          </w:p>
          <w:p w14:paraId="44C6FF19" w14:textId="77777777"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 xml:space="preserve">Classificazione delle imprese </w:t>
            </w:r>
          </w:p>
          <w:p w14:paraId="21354C8F" w14:textId="77777777"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Regole per la tenuta delle scritture contabili</w:t>
            </w:r>
          </w:p>
          <w:p w14:paraId="14C6C1B3" w14:textId="77777777"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Ausiliari dell’imprenditore</w:t>
            </w:r>
          </w:p>
          <w:p w14:paraId="2801A8E6" w14:textId="77777777"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Azienda e segni distintivi dell’impresa</w:t>
            </w:r>
          </w:p>
          <w:p w14:paraId="62B95439" w14:textId="77777777" w:rsidR="002E011F" w:rsidRDefault="002E011F" w:rsidP="002E011F">
            <w:pPr>
              <w:numPr>
                <w:ilvl w:val="0"/>
                <w:numId w:val="25"/>
              </w:numPr>
              <w:spacing w:line="276" w:lineRule="auto"/>
              <w:jc w:val="both"/>
            </w:pPr>
            <w:r>
              <w:t>Crisi dell’impresa: presupposti e caratteristiche del fallimento</w:t>
            </w:r>
          </w:p>
          <w:p w14:paraId="7AE0F249" w14:textId="77777777" w:rsidR="002E011F" w:rsidRDefault="002E011F" w:rsidP="007B453B">
            <w:pPr>
              <w:spacing w:line="276" w:lineRule="auto"/>
              <w:ind w:left="720"/>
              <w:jc w:val="both"/>
            </w:pPr>
          </w:p>
        </w:tc>
      </w:tr>
    </w:tbl>
    <w:p w14:paraId="18504496" w14:textId="77777777" w:rsidR="002E011F" w:rsidRDefault="002E011F" w:rsidP="002E011F"/>
    <w:p w14:paraId="5A63E0B1" w14:textId="77777777" w:rsidR="002E011F" w:rsidRDefault="002E011F" w:rsidP="002E011F"/>
    <w:p w14:paraId="44AFDAF7" w14:textId="77777777" w:rsidR="002E011F" w:rsidRDefault="002E011F" w:rsidP="002E011F"/>
    <w:p w14:paraId="29700874" w14:textId="77777777" w:rsidR="002E011F" w:rsidRDefault="002E011F" w:rsidP="002E011F"/>
    <w:p w14:paraId="4A0111FF" w14:textId="77777777" w:rsidR="002E011F" w:rsidRDefault="002E011F" w:rsidP="002E011F"/>
    <w:p w14:paraId="261C44E5" w14:textId="77777777" w:rsidR="002E011F" w:rsidRDefault="002E011F" w:rsidP="002E011F"/>
    <w:p w14:paraId="258BD631" w14:textId="77777777" w:rsidR="002E011F" w:rsidRDefault="002E011F" w:rsidP="002E011F"/>
    <w:p w14:paraId="00A4D6D8" w14:textId="77777777" w:rsidR="002E011F" w:rsidRDefault="002E011F" w:rsidP="002E011F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2E011F" w:rsidRPr="000F64C7" w14:paraId="19A844AB" w14:textId="77777777" w:rsidTr="007B453B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C30E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DED6" w14:textId="77777777" w:rsidR="002E011F" w:rsidRPr="000F64C7" w:rsidRDefault="002E011F" w:rsidP="007B453B">
            <w:pPr>
              <w:spacing w:line="276" w:lineRule="auto"/>
              <w:ind w:left="170"/>
              <w:rPr>
                <w:sz w:val="18"/>
              </w:rPr>
            </w:pPr>
            <w:r w:rsidRPr="000F64C7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1E6227" w14:textId="77777777" w:rsidR="002E011F" w:rsidRPr="000F64C7" w:rsidRDefault="002E011F" w:rsidP="00884539">
            <w:p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Ore 12  -  modulo .3 Imprenditore</w:t>
            </w:r>
          </w:p>
        </w:tc>
      </w:tr>
      <w:tr w:rsidR="002E011F" w:rsidRPr="000F64C7" w14:paraId="55500A7F" w14:textId="77777777" w:rsidTr="007B453B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0712" w14:textId="77777777" w:rsidR="002E011F" w:rsidRPr="000F64C7" w:rsidRDefault="002E011F" w:rsidP="007B453B">
            <w:pPr>
              <w:suppressAutoHyphens w:val="0"/>
              <w:rPr>
                <w:b/>
                <w:bCs/>
                <w:i/>
                <w:iCs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2B29" w14:textId="77777777" w:rsidR="002E011F" w:rsidRPr="000F64C7" w:rsidRDefault="002E011F" w:rsidP="007B453B">
            <w:pPr>
              <w:spacing w:line="276" w:lineRule="auto"/>
              <w:ind w:left="170"/>
              <w:jc w:val="center"/>
              <w:rPr>
                <w:sz w:val="18"/>
              </w:rPr>
            </w:pPr>
            <w:r w:rsidRPr="000F64C7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93C5" w14:textId="77777777" w:rsidR="002E011F" w:rsidRPr="000F64C7" w:rsidRDefault="002E011F" w:rsidP="002E011F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Settembre</w:t>
            </w:r>
          </w:p>
          <w:p w14:paraId="70FCB82B" w14:textId="77777777" w:rsidR="002E011F" w:rsidRPr="000F64C7" w:rsidRDefault="002E011F" w:rsidP="002E011F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Ottobre</w:t>
            </w:r>
          </w:p>
          <w:p w14:paraId="2A322E07" w14:textId="77777777" w:rsidR="002E011F" w:rsidRPr="000F64C7" w:rsidRDefault="002E011F" w:rsidP="002E011F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Novembre</w:t>
            </w:r>
          </w:p>
          <w:p w14:paraId="621C854D" w14:textId="77777777" w:rsidR="002E011F" w:rsidRPr="000F64C7" w:rsidRDefault="002E011F" w:rsidP="002E011F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D51A" w14:textId="77777777" w:rsidR="002E011F" w:rsidRPr="000F64C7" w:rsidRDefault="002E011F" w:rsidP="002E011F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Gennaio</w:t>
            </w:r>
          </w:p>
          <w:p w14:paraId="6826497E" w14:textId="77777777"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proofErr w:type="gramStart"/>
            <w:r w:rsidR="002E011F" w:rsidRPr="00346CB6">
              <w:rPr>
                <w:sz w:val="18"/>
              </w:rPr>
              <w:t>Febbraio</w:t>
            </w:r>
            <w:proofErr w:type="gramEnd"/>
          </w:p>
          <w:p w14:paraId="1FDE5B24" w14:textId="77777777"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2E011F" w:rsidRPr="00346CB6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5B2AED" w14:textId="77777777" w:rsidR="002E011F" w:rsidRPr="000F64C7" w:rsidRDefault="002E011F" w:rsidP="002E011F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Aprile</w:t>
            </w:r>
          </w:p>
          <w:p w14:paraId="348A9E70" w14:textId="77777777" w:rsidR="002E011F" w:rsidRPr="000F64C7" w:rsidRDefault="002E011F" w:rsidP="002E011F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Maggio</w:t>
            </w:r>
          </w:p>
          <w:p w14:paraId="44ED0E72" w14:textId="77777777" w:rsidR="002E011F" w:rsidRPr="000F64C7" w:rsidRDefault="002E011F" w:rsidP="002E011F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Giugno</w:t>
            </w:r>
          </w:p>
        </w:tc>
      </w:tr>
      <w:tr w:rsidR="002E011F" w:rsidRPr="000F64C7" w14:paraId="7C945861" w14:textId="77777777" w:rsidTr="007B453B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AAF973B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14:paraId="3D499E42" w14:textId="77777777" w:rsidR="002E011F" w:rsidRPr="000F64C7" w:rsidRDefault="002E011F" w:rsidP="007B453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8"/>
              </w:rPr>
            </w:pPr>
            <w:r w:rsidRPr="000F64C7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0F64C7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0C23" w14:textId="77777777" w:rsidR="002E011F" w:rsidRPr="000F64C7" w:rsidRDefault="002E011F" w:rsidP="002E011F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laboratorio</w:t>
            </w:r>
          </w:p>
          <w:p w14:paraId="29638377" w14:textId="77777777"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346CB6">
              <w:rPr>
                <w:sz w:val="18"/>
              </w:rPr>
              <w:t>lezione frontale</w:t>
            </w:r>
          </w:p>
          <w:p w14:paraId="69B74385" w14:textId="77777777" w:rsidR="002E011F" w:rsidRPr="000F64C7" w:rsidRDefault="002E011F" w:rsidP="002E011F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debriefing</w:t>
            </w:r>
          </w:p>
          <w:p w14:paraId="36A6369C" w14:textId="77777777" w:rsidR="002E011F" w:rsidRPr="000F64C7" w:rsidRDefault="002E011F" w:rsidP="002E011F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esercitazioni</w:t>
            </w:r>
          </w:p>
          <w:p w14:paraId="2189CABA" w14:textId="77777777"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2E011F" w:rsidRPr="00346CB6">
              <w:rPr>
                <w:sz w:val="18"/>
              </w:rPr>
              <w:t>dialogo formativo</w:t>
            </w:r>
          </w:p>
          <w:p w14:paraId="3E33030F" w14:textId="77777777"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2E011F" w:rsidRPr="00346CB6">
              <w:rPr>
                <w:sz w:val="18"/>
              </w:rPr>
              <w:t>problem</w:t>
            </w:r>
            <w:proofErr w:type="spellEnd"/>
            <w:r w:rsidR="002E011F" w:rsidRPr="00346CB6">
              <w:rPr>
                <w:sz w:val="18"/>
              </w:rPr>
              <w:t xml:space="preserve"> solving</w:t>
            </w:r>
          </w:p>
          <w:p w14:paraId="460926D9" w14:textId="77777777" w:rsidR="002E011F" w:rsidRPr="000F64C7" w:rsidRDefault="002E011F" w:rsidP="002E011F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proofErr w:type="spellStart"/>
            <w:r w:rsidRPr="000F64C7">
              <w:rPr>
                <w:sz w:val="18"/>
              </w:rPr>
              <w:t>problem</w:t>
            </w:r>
            <w:proofErr w:type="spellEnd"/>
            <w:r w:rsidRPr="000F64C7">
              <w:rPr>
                <w:sz w:val="18"/>
              </w:rPr>
              <w:t xml:space="preserve"> </w:t>
            </w:r>
            <w:proofErr w:type="spellStart"/>
            <w:r w:rsidRPr="000F64C7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2428D9" w14:textId="77777777"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0F64C7">
              <w:rPr>
                <w:sz w:val="18"/>
                <w:lang w:val="en-US"/>
              </w:rPr>
              <w:t>alternanza</w:t>
            </w:r>
            <w:proofErr w:type="spellEnd"/>
          </w:p>
          <w:p w14:paraId="4E3FFAC0" w14:textId="77777777"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r w:rsidRPr="000F64C7">
              <w:rPr>
                <w:sz w:val="18"/>
                <w:lang w:val="en-US"/>
              </w:rPr>
              <w:t>project work</w:t>
            </w:r>
          </w:p>
          <w:p w14:paraId="07838380" w14:textId="77777777"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0F64C7">
              <w:rPr>
                <w:sz w:val="18"/>
                <w:lang w:val="en-US"/>
              </w:rPr>
              <w:t>simulazione</w:t>
            </w:r>
            <w:proofErr w:type="spellEnd"/>
            <w:r w:rsidRPr="000F64C7">
              <w:rPr>
                <w:sz w:val="18"/>
                <w:lang w:val="en-US"/>
              </w:rPr>
              <w:t xml:space="preserve"> – virtual Lab</w:t>
            </w:r>
          </w:p>
          <w:p w14:paraId="5B58809E" w14:textId="77777777"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r w:rsidRPr="000F64C7">
              <w:rPr>
                <w:sz w:val="18"/>
                <w:lang w:val="en-US"/>
              </w:rPr>
              <w:t xml:space="preserve">e-learning </w:t>
            </w:r>
          </w:p>
          <w:p w14:paraId="6D4B134C" w14:textId="77777777"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brain – storming</w:t>
            </w:r>
          </w:p>
          <w:p w14:paraId="74304C02" w14:textId="77777777"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percorso autoapprendimento</w:t>
            </w:r>
          </w:p>
          <w:p w14:paraId="7BE0DD3D" w14:textId="77777777" w:rsidR="002E011F" w:rsidRPr="000F64C7" w:rsidRDefault="002E011F" w:rsidP="002E011F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i/>
                <w:sz w:val="18"/>
              </w:rPr>
            </w:pPr>
            <w:r w:rsidRPr="000F64C7">
              <w:rPr>
                <w:sz w:val="18"/>
              </w:rPr>
              <w:t>altro (specificare)………….</w:t>
            </w:r>
          </w:p>
        </w:tc>
      </w:tr>
      <w:tr w:rsidR="002E011F" w:rsidRPr="000F64C7" w14:paraId="2F867211" w14:textId="77777777" w:rsidTr="007B453B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0F7EBE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14:paraId="077E2275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9768" w14:textId="77777777"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346CB6">
              <w:rPr>
                <w:sz w:val="18"/>
              </w:rPr>
              <w:t>libro di testo</w:t>
            </w:r>
          </w:p>
          <w:p w14:paraId="51492D66" w14:textId="77777777"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346CB6">
              <w:rPr>
                <w:sz w:val="18"/>
              </w:rPr>
              <w:t>codice civile</w:t>
            </w:r>
          </w:p>
          <w:p w14:paraId="7F5F79DE" w14:textId="77777777" w:rsidR="002E011F" w:rsidRPr="00346CB6" w:rsidRDefault="00346CB6" w:rsidP="00346CB6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346CB6">
              <w:rPr>
                <w:sz w:val="18"/>
              </w:rPr>
              <w:t>codice della navigazione</w:t>
            </w:r>
          </w:p>
          <w:p w14:paraId="0CD3355C" w14:textId="77777777" w:rsidR="002E011F" w:rsidRPr="000F64C7" w:rsidRDefault="002E011F" w:rsidP="002E011F">
            <w:pPr>
              <w:pStyle w:val="Paragrafoelenco"/>
              <w:numPr>
                <w:ilvl w:val="0"/>
                <w:numId w:val="31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 xml:space="preserve">dispense </w:t>
            </w:r>
          </w:p>
          <w:p w14:paraId="1DB2B9B4" w14:textId="77777777" w:rsidR="002E011F" w:rsidRPr="000F64C7" w:rsidRDefault="002E011F" w:rsidP="007B453B">
            <w:pPr>
              <w:pStyle w:val="Paragrafoelenco"/>
              <w:spacing w:line="276" w:lineRule="auto"/>
              <w:rPr>
                <w:sz w:val="18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C8AF977" w14:textId="77777777" w:rsidR="002E011F" w:rsidRPr="000F64C7" w:rsidRDefault="002E011F" w:rsidP="002E011F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pubblicazioni ed e-book</w:t>
            </w:r>
          </w:p>
          <w:p w14:paraId="2A914A96" w14:textId="77777777" w:rsidR="002E011F" w:rsidRPr="000F64C7" w:rsidRDefault="002E011F" w:rsidP="002E011F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riviste di settore</w:t>
            </w:r>
          </w:p>
          <w:p w14:paraId="22E715D0" w14:textId="77777777" w:rsidR="002E011F" w:rsidRPr="000F64C7" w:rsidRDefault="002E011F" w:rsidP="002E011F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apparati multimediali</w:t>
            </w:r>
          </w:p>
          <w:p w14:paraId="163CA4AE" w14:textId="77777777" w:rsidR="002E011F" w:rsidRPr="000F64C7" w:rsidRDefault="002E011F" w:rsidP="002E011F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altro (specificare)………..</w:t>
            </w:r>
          </w:p>
        </w:tc>
      </w:tr>
      <w:tr w:rsidR="002E011F" w:rsidRPr="000F64C7" w14:paraId="5666BEF2" w14:textId="77777777" w:rsidTr="007B453B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3D2BB42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2E011F" w:rsidRPr="000F64C7" w14:paraId="4BD9F54A" w14:textId="77777777" w:rsidTr="007B453B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B8404D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7A383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strutturata</w:t>
            </w:r>
          </w:p>
          <w:p w14:paraId="1798B4C1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 xml:space="preserve">prova </w:t>
            </w:r>
            <w:proofErr w:type="spellStart"/>
            <w:r w:rsidRPr="000F64C7">
              <w:rPr>
                <w:sz w:val="18"/>
              </w:rPr>
              <w:t>semistrutturata</w:t>
            </w:r>
            <w:proofErr w:type="spellEnd"/>
          </w:p>
          <w:p w14:paraId="585B139F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in laboratorio</w:t>
            </w:r>
          </w:p>
          <w:p w14:paraId="390CADDA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relazione</w:t>
            </w:r>
          </w:p>
          <w:p w14:paraId="36765E09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griglie di osservazione</w:t>
            </w:r>
          </w:p>
          <w:p w14:paraId="760250F0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di simulazione</w:t>
            </w:r>
          </w:p>
          <w:p w14:paraId="51E806F1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soluzione di problemi</w:t>
            </w:r>
          </w:p>
          <w:p w14:paraId="4D5F19DA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elaborazioni grafiche</w:t>
            </w:r>
          </w:p>
          <w:p w14:paraId="546F92EA" w14:textId="77777777" w:rsidR="002E011F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 </w:t>
            </w:r>
            <w:r w:rsidR="002E011F" w:rsidRPr="00867287">
              <w:rPr>
                <w:sz w:val="18"/>
              </w:rPr>
              <w:t>verifiche orali</w:t>
            </w:r>
          </w:p>
          <w:p w14:paraId="5764093A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C2D754" w14:textId="77777777" w:rsidR="002E011F" w:rsidRPr="000F64C7" w:rsidRDefault="00EE3C5D" w:rsidP="007B453B">
            <w:pPr>
              <w:spacing w:line="276" w:lineRule="auto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2741B8" wp14:editId="01111A19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6225"/>
                      <wp:effectExtent l="0" t="0" r="17780" b="10160"/>
                      <wp:wrapNone/>
                      <wp:docPr id="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56131D" w14:textId="77777777" w:rsidR="00346CB6" w:rsidRDefault="00346CB6" w:rsidP="002E011F">
                                  <w: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42741B8" id="Text Box 5" o:spid="_x0000_s1028" type="#_x0000_t202" style="position:absolute;margin-left:26.55pt;margin-top:2.95pt;width:124.6pt;height:21.7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">
                      <v:textbox style="mso-fit-shape-to-text:t">
                        <w:txbxContent>
                          <w:p w14:paraId="0256131D" w14:textId="77777777" w:rsidR="00346CB6" w:rsidRDefault="00346CB6" w:rsidP="002E011F">
                            <w: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4CB8283" w14:textId="77777777" w:rsidR="002E011F" w:rsidRPr="000F64C7" w:rsidRDefault="002E011F" w:rsidP="007B453B">
            <w:pPr>
              <w:spacing w:line="276" w:lineRule="auto"/>
              <w:rPr>
                <w:sz w:val="18"/>
              </w:rPr>
            </w:pPr>
          </w:p>
          <w:p w14:paraId="1E5AC2FE" w14:textId="77777777" w:rsidR="002E011F" w:rsidRPr="000F64C7" w:rsidRDefault="002E011F" w:rsidP="007B453B">
            <w:pPr>
              <w:spacing w:line="276" w:lineRule="auto"/>
              <w:rPr>
                <w:sz w:val="18"/>
              </w:rPr>
            </w:pPr>
          </w:p>
          <w:p w14:paraId="1AF7573A" w14:textId="77777777" w:rsidR="002E011F" w:rsidRPr="000F64C7" w:rsidRDefault="002E011F" w:rsidP="007B453B">
            <w:p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 xml:space="preserve">I criteri di valutazione per le prove sono quelli riportati nel </w:t>
            </w:r>
            <w:proofErr w:type="gramStart"/>
            <w:r w:rsidRPr="000F64C7">
              <w:rPr>
                <w:sz w:val="18"/>
              </w:rPr>
              <w:t>P.O.F. ;</w:t>
            </w:r>
            <w:proofErr w:type="gramEnd"/>
            <w:r w:rsidRPr="000F64C7">
              <w:rPr>
                <w:sz w:val="18"/>
              </w:rPr>
              <w:t xml:space="preserve"> per le prove scritte è stato attribuito un punteggio secondo una griglia stilata appositamente.</w:t>
            </w:r>
          </w:p>
          <w:p w14:paraId="1DDA1474" w14:textId="77777777" w:rsidR="002E011F" w:rsidRPr="000F64C7" w:rsidRDefault="002E011F" w:rsidP="007B453B">
            <w:pPr>
              <w:spacing w:line="276" w:lineRule="auto"/>
              <w:jc w:val="both"/>
              <w:rPr>
                <w:sz w:val="18"/>
              </w:rPr>
            </w:pPr>
          </w:p>
          <w:p w14:paraId="524F6B73" w14:textId="77777777" w:rsidR="002E011F" w:rsidRPr="000F64C7" w:rsidRDefault="002E011F" w:rsidP="007B453B">
            <w:p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2E011F" w:rsidRPr="000F64C7" w14:paraId="13B6FD3B" w14:textId="77777777" w:rsidTr="007B453B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3A401E9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FBF2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strutturata</w:t>
            </w:r>
          </w:p>
          <w:p w14:paraId="3C734483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 xml:space="preserve">prova </w:t>
            </w:r>
            <w:proofErr w:type="spellStart"/>
            <w:r w:rsidRPr="000F64C7">
              <w:rPr>
                <w:sz w:val="18"/>
              </w:rPr>
              <w:t>semistrutturata</w:t>
            </w:r>
            <w:proofErr w:type="spellEnd"/>
          </w:p>
          <w:p w14:paraId="2D182803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in laboratorio</w:t>
            </w:r>
          </w:p>
          <w:p w14:paraId="12C3CD70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relazione</w:t>
            </w:r>
          </w:p>
          <w:p w14:paraId="7CAD0D10" w14:textId="77777777" w:rsidR="002E011F" w:rsidRPr="000F64C7" w:rsidRDefault="002E011F" w:rsidP="002E011F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griglie di osservazione</w:t>
            </w:r>
          </w:p>
          <w:p w14:paraId="15DB14AD" w14:textId="77777777" w:rsidR="002E011F" w:rsidRPr="000F64C7" w:rsidRDefault="002E011F" w:rsidP="002E011F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prova di simulazione</w:t>
            </w:r>
          </w:p>
          <w:p w14:paraId="10B5000D" w14:textId="77777777" w:rsidR="002E011F" w:rsidRPr="000F64C7" w:rsidRDefault="002E011F" w:rsidP="002E011F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soluzione di problemi</w:t>
            </w:r>
          </w:p>
          <w:p w14:paraId="0ACFA5FA" w14:textId="77777777" w:rsidR="002E011F" w:rsidRPr="000F64C7" w:rsidRDefault="002E011F" w:rsidP="002E011F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elaborazioni grafiche</w:t>
            </w:r>
          </w:p>
          <w:p w14:paraId="5B1F2496" w14:textId="77777777" w:rsidR="002E011F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2E011F" w:rsidRPr="00867287">
              <w:rPr>
                <w:sz w:val="18"/>
              </w:rPr>
              <w:t>verifiche orali</w:t>
            </w:r>
          </w:p>
          <w:p w14:paraId="54CB743E" w14:textId="77777777" w:rsidR="002E011F" w:rsidRPr="000F64C7" w:rsidRDefault="002E011F" w:rsidP="002E011F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0F64C7">
              <w:rPr>
                <w:sz w:val="18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3761FE" w14:textId="77777777" w:rsidR="002E011F" w:rsidRPr="000F64C7" w:rsidRDefault="002E011F" w:rsidP="007B453B">
            <w:pPr>
              <w:suppressAutoHyphens w:val="0"/>
              <w:rPr>
                <w:sz w:val="18"/>
              </w:rPr>
            </w:pPr>
          </w:p>
        </w:tc>
      </w:tr>
      <w:tr w:rsidR="002E011F" w:rsidRPr="000F64C7" w14:paraId="59DBBCB6" w14:textId="77777777" w:rsidTr="007B453B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E1D7D7F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14:paraId="7C6472C2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9385F9" w14:textId="77777777" w:rsidR="002E011F" w:rsidRPr="000F64C7" w:rsidRDefault="002E011F" w:rsidP="007B453B">
            <w:pPr>
              <w:spacing w:line="276" w:lineRule="auto"/>
              <w:ind w:left="354"/>
              <w:jc w:val="both"/>
              <w:rPr>
                <w:sz w:val="18"/>
              </w:rPr>
            </w:pPr>
            <w:r w:rsidRPr="000F64C7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14:paraId="1A8760ED" w14:textId="77777777" w:rsidR="002E011F" w:rsidRPr="000F64C7" w:rsidRDefault="002E011F" w:rsidP="002E011F">
            <w:pPr>
              <w:pStyle w:val="Paragrafoelenco"/>
              <w:numPr>
                <w:ilvl w:val="0"/>
                <w:numId w:val="37"/>
              </w:num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nozioni sul ruolo dell’imprenditore e sulle diverse tipologie d’impresa</w:t>
            </w:r>
          </w:p>
          <w:p w14:paraId="569E11CE" w14:textId="77777777" w:rsidR="002E011F" w:rsidRPr="000F64C7" w:rsidRDefault="002E011F" w:rsidP="002E011F">
            <w:pPr>
              <w:pStyle w:val="Paragrafoelenco"/>
              <w:numPr>
                <w:ilvl w:val="0"/>
                <w:numId w:val="37"/>
              </w:num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nozioni sui collaboratori dell’imprenditore</w:t>
            </w:r>
          </w:p>
          <w:p w14:paraId="091DDE09" w14:textId="77777777" w:rsidR="002E011F" w:rsidRPr="000F64C7" w:rsidRDefault="002E011F" w:rsidP="002E011F">
            <w:pPr>
              <w:pStyle w:val="Paragrafoelenco"/>
              <w:numPr>
                <w:ilvl w:val="0"/>
                <w:numId w:val="37"/>
              </w:numPr>
              <w:spacing w:line="276" w:lineRule="auto"/>
              <w:jc w:val="both"/>
              <w:rPr>
                <w:sz w:val="18"/>
              </w:rPr>
            </w:pPr>
            <w:r w:rsidRPr="000F64C7">
              <w:rPr>
                <w:sz w:val="18"/>
              </w:rPr>
              <w:t>conoscenze di base sulla crisi dell’impresa</w:t>
            </w:r>
          </w:p>
        </w:tc>
      </w:tr>
      <w:tr w:rsidR="002E011F" w:rsidRPr="000F64C7" w14:paraId="7EFA5641" w14:textId="77777777" w:rsidTr="007B453B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DE369DB" w14:textId="77777777" w:rsidR="002E011F" w:rsidRPr="000F64C7" w:rsidRDefault="002E011F" w:rsidP="007B453B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0F64C7">
              <w:rPr>
                <w:rFonts w:ascii="Times New Roman" w:hAnsi="Times New Roman"/>
                <w:sz w:val="18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60EB4B" w14:textId="77777777" w:rsidR="002E011F" w:rsidRPr="000F64C7" w:rsidRDefault="002E011F" w:rsidP="007B453B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F64C7">
              <w:rPr>
                <w:sz w:val="18"/>
              </w:rPr>
              <w:t xml:space="preserve">Qualora gli obiettivi minimi prefissati non siano stati raggiunti si </w:t>
            </w:r>
            <w:proofErr w:type="gramStart"/>
            <w:r w:rsidRPr="000F64C7">
              <w:rPr>
                <w:sz w:val="18"/>
              </w:rPr>
              <w:t>procederà  ad</w:t>
            </w:r>
            <w:proofErr w:type="gramEnd"/>
            <w:r w:rsidRPr="000F64C7">
              <w:rPr>
                <w:sz w:val="18"/>
              </w:rPr>
              <w:t xml:space="preserve"> un’attività di recupero in conformità a quanto deliberato in Collegio docenti e inserito nel Piano dell’offerta formativa.</w:t>
            </w:r>
          </w:p>
          <w:p w14:paraId="392F9C4D" w14:textId="77777777" w:rsidR="002E011F" w:rsidRPr="000F64C7" w:rsidRDefault="002E011F" w:rsidP="007B453B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F64C7">
              <w:rPr>
                <w:sz w:val="18"/>
              </w:rPr>
              <w:t xml:space="preserve">L’approfondimento consisterà nella produzione di lavori di ricerca su specifiche </w:t>
            </w:r>
            <w:proofErr w:type="gramStart"/>
            <w:r w:rsidRPr="000F64C7">
              <w:rPr>
                <w:sz w:val="18"/>
              </w:rPr>
              <w:t>tematiche  d’interesse</w:t>
            </w:r>
            <w:proofErr w:type="gramEnd"/>
            <w:r w:rsidRPr="000F64C7">
              <w:rPr>
                <w:sz w:val="18"/>
              </w:rPr>
              <w:t xml:space="preserve"> personale degli allievi i cui elaborati verranno proposti alla classe con un’esposizione orale.</w:t>
            </w:r>
          </w:p>
          <w:p w14:paraId="728BF9C8" w14:textId="77777777" w:rsidR="002E011F" w:rsidRPr="000F64C7" w:rsidRDefault="002E011F" w:rsidP="007B453B">
            <w:pPr>
              <w:suppressAutoHyphens w:val="0"/>
              <w:spacing w:line="276" w:lineRule="auto"/>
              <w:ind w:left="356"/>
              <w:jc w:val="both"/>
              <w:rPr>
                <w:sz w:val="18"/>
              </w:rPr>
            </w:pPr>
          </w:p>
        </w:tc>
      </w:tr>
    </w:tbl>
    <w:p w14:paraId="64CBEB54" w14:textId="77777777" w:rsidR="00FD2FC1" w:rsidRDefault="00FD2FC1" w:rsidP="006107EC"/>
    <w:p w14:paraId="7E0FEF1F" w14:textId="77777777" w:rsidR="007B453B" w:rsidRDefault="007B453B" w:rsidP="006107EC"/>
    <w:p w14:paraId="445570E5" w14:textId="77777777" w:rsidR="007B453B" w:rsidRDefault="007B453B" w:rsidP="006107EC"/>
    <w:p w14:paraId="1CD8EC1E" w14:textId="77777777" w:rsidR="007B453B" w:rsidRDefault="007B453B" w:rsidP="006107EC"/>
    <w:p w14:paraId="48E6F617" w14:textId="77777777" w:rsidR="008814F1" w:rsidRDefault="008814F1" w:rsidP="008814F1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1.4    </w:t>
      </w:r>
      <w:r>
        <w:rPr>
          <w:rFonts w:ascii="Garamond" w:hAnsi="Garamond"/>
          <w:b/>
        </w:rPr>
        <w:tab/>
        <w:t>SOCIETA’</w:t>
      </w:r>
    </w:p>
    <w:p w14:paraId="5F7BBD3A" w14:textId="77777777" w:rsidR="008814F1" w:rsidRDefault="008814F1" w:rsidP="008814F1">
      <w:pPr>
        <w:rPr>
          <w:rFonts w:ascii="Garamond" w:hAnsi="Garamond"/>
          <w:b/>
        </w:rPr>
      </w:pPr>
    </w:p>
    <w:p w14:paraId="291730FD" w14:textId="77777777" w:rsidR="008814F1" w:rsidRDefault="008814F1" w:rsidP="008814F1">
      <w:r>
        <w:t xml:space="preserve">Funzione: controllo dell’operatività della nave e la cura delle persone a bordo a livello operativo </w:t>
      </w:r>
    </w:p>
    <w:p w14:paraId="79BF285B" w14:textId="77777777" w:rsidR="008814F1" w:rsidRDefault="008814F1" w:rsidP="008814F1"/>
    <w:p w14:paraId="357C3215" w14:textId="77777777" w:rsidR="008814F1" w:rsidRDefault="008814F1" w:rsidP="008814F1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8814F1" w14:paraId="494D5F45" w14:textId="77777777" w:rsidTr="00346CB6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789A0F64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8814F1" w14:paraId="73C6841F" w14:textId="77777777" w:rsidTr="00346CB6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384CC24B" w14:textId="77777777" w:rsidR="008814F1" w:rsidRDefault="008814F1" w:rsidP="00346C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XVIII – Applicazione delle abilità (skills) di comando (leadership) e lavoro di squadra (team working)</w:t>
            </w:r>
          </w:p>
        </w:tc>
      </w:tr>
      <w:tr w:rsidR="008814F1" w14:paraId="3B257AB7" w14:textId="77777777" w:rsidTr="00346CB6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21C7810A" w14:textId="77777777" w:rsidR="008814F1" w:rsidRDefault="008814F1" w:rsidP="00346CB6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</w:p>
          <w:p w14:paraId="7DAE2622" w14:textId="77777777" w:rsidR="008814F1" w:rsidRDefault="008814F1" w:rsidP="00346CB6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1CF9EDD3" w14:textId="77777777" w:rsidR="008814F1" w:rsidRDefault="008814F1" w:rsidP="008814F1">
            <w:pPr>
              <w:pStyle w:val="Paragrafoelenco"/>
              <w:numPr>
                <w:ilvl w:val="0"/>
                <w:numId w:val="41"/>
              </w:numPr>
              <w:spacing w:after="120" w:line="276" w:lineRule="auto"/>
              <w:ind w:left="787" w:hanging="426"/>
            </w:pPr>
            <w:r>
              <w:t xml:space="preserve">Operare nel sistema qualità nel rispetto delle normative sulla sicurezza </w:t>
            </w:r>
          </w:p>
        </w:tc>
      </w:tr>
      <w:tr w:rsidR="008814F1" w14:paraId="674A0863" w14:textId="77777777" w:rsidTr="00346CB6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27E187C3" w14:textId="77777777" w:rsidR="008814F1" w:rsidRDefault="008814F1" w:rsidP="00346CB6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</w:p>
          <w:p w14:paraId="1222100C" w14:textId="77777777" w:rsidR="008814F1" w:rsidRDefault="008814F1" w:rsidP="00346CB6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proofErr w:type="gramStart"/>
            <w:r>
              <w:rPr>
                <w:rFonts w:ascii="Calibri" w:hAnsi="Calibri"/>
              </w:rPr>
              <w:t>Coperta  (</w:t>
            </w:r>
            <w:proofErr w:type="gramEnd"/>
            <w:r>
              <w:rPr>
                <w:rFonts w:ascii="Calibri" w:hAnsi="Calibri"/>
              </w:rPr>
              <w:t>MIT - Decreto 19/12/2016)</w:t>
            </w:r>
          </w:p>
          <w:p w14:paraId="3FCE456C" w14:textId="77777777" w:rsidR="008814F1" w:rsidRDefault="008814F1" w:rsidP="00346CB6">
            <w:pPr>
              <w:spacing w:line="276" w:lineRule="auto"/>
              <w:ind w:right="-20"/>
            </w:pPr>
          </w:p>
        </w:tc>
      </w:tr>
      <w:tr w:rsidR="008814F1" w14:paraId="35C05EAD" w14:textId="77777777" w:rsidTr="00346CB6">
        <w:trPr>
          <w:trHeight w:val="100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E30BB19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E866E98" w14:textId="77777777" w:rsidR="008814F1" w:rsidRDefault="008814F1" w:rsidP="00346CB6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164DA61F" w14:textId="77777777" w:rsidR="008814F1" w:rsidRDefault="008814F1" w:rsidP="008814F1">
            <w:pPr>
              <w:pStyle w:val="Paragrafoelenco"/>
              <w:numPr>
                <w:ilvl w:val="0"/>
                <w:numId w:val="38"/>
              </w:numPr>
              <w:suppressAutoHyphens w:val="0"/>
              <w:spacing w:line="276" w:lineRule="auto"/>
              <w:jc w:val="both"/>
            </w:pPr>
            <w:r>
              <w:t>Conoscenza delle diverse tipologie d’impresa</w:t>
            </w:r>
          </w:p>
          <w:p w14:paraId="3BEAB221" w14:textId="77777777" w:rsidR="008814F1" w:rsidRDefault="008814F1" w:rsidP="00346CB6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8814F1" w14:paraId="519C5A16" w14:textId="77777777" w:rsidTr="00346CB6">
        <w:trPr>
          <w:trHeight w:val="950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FFCDFA7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1CC41D" w14:textId="77777777" w:rsidR="008814F1" w:rsidRDefault="008814F1" w:rsidP="00346CB6">
            <w:pPr>
              <w:pStyle w:val="Paragrafoelenco"/>
              <w:spacing w:line="276" w:lineRule="auto"/>
              <w:jc w:val="both"/>
            </w:pPr>
          </w:p>
        </w:tc>
      </w:tr>
      <w:tr w:rsidR="008814F1" w14:paraId="7DB9F82D" w14:textId="77777777" w:rsidTr="00346CB6">
        <w:trPr>
          <w:trHeight w:val="540"/>
          <w:jc w:val="center"/>
        </w:trPr>
        <w:tc>
          <w:tcPr>
            <w:tcW w:w="1049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7638D7C1" w14:textId="77777777" w:rsidR="008814F1" w:rsidRDefault="008814F1" w:rsidP="00346CB6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8814F1" w14:paraId="533E9376" w14:textId="77777777" w:rsidTr="00346CB6">
        <w:trPr>
          <w:cantSplit/>
          <w:trHeight w:val="885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72DA4B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2D6A80" w14:textId="77777777" w:rsidR="008814F1" w:rsidRDefault="008814F1" w:rsidP="00346CB6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14:paraId="485BA8FC" w14:textId="77777777" w:rsidR="008814F1" w:rsidRDefault="008814F1" w:rsidP="008814F1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Descrivere le funzioni dell’impresa</w:t>
            </w:r>
          </w:p>
          <w:p w14:paraId="7F6EA861" w14:textId="77777777" w:rsidR="008814F1" w:rsidRDefault="008814F1" w:rsidP="00346CB6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8814F1" w14:paraId="4C149883" w14:textId="77777777" w:rsidTr="00346CB6">
        <w:trPr>
          <w:cantSplit/>
          <w:trHeight w:val="55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AC0A62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3D171663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9C2A410" w14:textId="77777777" w:rsidR="008814F1" w:rsidRDefault="008814F1" w:rsidP="00346CB6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7B1CDA51" w14:textId="77777777" w:rsidR="008814F1" w:rsidRDefault="008814F1" w:rsidP="00346CB6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1CF053D5" w14:textId="77777777" w:rsidR="008814F1" w:rsidRDefault="008814F1" w:rsidP="008814F1">
            <w:pPr>
              <w:pStyle w:val="NormaleWeb"/>
              <w:numPr>
                <w:ilvl w:val="0"/>
                <w:numId w:val="24"/>
              </w:numPr>
              <w:spacing w:before="0" w:beforeAutospacing="0" w:after="0" w:afterAutospacing="0" w:line="0" w:lineRule="atLeast"/>
              <w:ind w:left="537" w:hanging="277"/>
              <w:rPr>
                <w:lang w:eastAsia="en-US"/>
              </w:rPr>
            </w:pPr>
            <w:r>
              <w:rPr>
                <w:lang w:eastAsia="en-US"/>
              </w:rPr>
              <w:t xml:space="preserve">Sapersi orientare nella normativa civilistica e commerciale </w:t>
            </w:r>
          </w:p>
          <w:p w14:paraId="4ACCD657" w14:textId="77777777" w:rsidR="008814F1" w:rsidRDefault="008814F1" w:rsidP="008814F1">
            <w:pPr>
              <w:pStyle w:val="Paragrafoelenco"/>
              <w:numPr>
                <w:ilvl w:val="0"/>
                <w:numId w:val="39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riconoscere i diversi i tipi di società</w:t>
            </w:r>
          </w:p>
          <w:p w14:paraId="2F4797C8" w14:textId="77777777" w:rsidR="008814F1" w:rsidRDefault="008814F1" w:rsidP="008814F1">
            <w:pPr>
              <w:pStyle w:val="Paragrafoelenco"/>
              <w:numPr>
                <w:ilvl w:val="0"/>
                <w:numId w:val="39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evidenziare le differenze e le peculiarità proprie di ogni società</w:t>
            </w:r>
          </w:p>
          <w:p w14:paraId="689694C4" w14:textId="77777777" w:rsidR="008814F1" w:rsidRDefault="008814F1" w:rsidP="008814F1">
            <w:pPr>
              <w:pStyle w:val="Paragrafoelenco"/>
              <w:numPr>
                <w:ilvl w:val="0"/>
                <w:numId w:val="39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indicare i diritti e gli obblighi dei soci in relazione alle diverse tipologie di società</w:t>
            </w:r>
          </w:p>
          <w:p w14:paraId="73D61D7C" w14:textId="77777777" w:rsidR="008814F1" w:rsidRDefault="008814F1" w:rsidP="008814F1">
            <w:pPr>
              <w:pStyle w:val="Paragrafoelenco"/>
              <w:numPr>
                <w:ilvl w:val="0"/>
                <w:numId w:val="24"/>
              </w:numPr>
              <w:suppressAutoHyphens w:val="0"/>
              <w:autoSpaceDE w:val="0"/>
              <w:autoSpaceDN w:val="0"/>
              <w:spacing w:line="276" w:lineRule="auto"/>
              <w:ind w:left="537" w:right="282" w:hanging="277"/>
              <w:jc w:val="both"/>
            </w:pPr>
            <w:r>
              <w:t>Saper individuare i diversi organi delle società e le relative funzioni</w:t>
            </w:r>
          </w:p>
          <w:p w14:paraId="783608AB" w14:textId="77777777"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  <w:p w14:paraId="4BF7743E" w14:textId="77777777"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  <w:p w14:paraId="6F334C8E" w14:textId="77777777"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  <w:p w14:paraId="1E0CE238" w14:textId="77777777"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  <w:p w14:paraId="6F4F30EB" w14:textId="77777777" w:rsidR="008814F1" w:rsidRDefault="008814F1" w:rsidP="00346CB6">
            <w:p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</w:p>
        </w:tc>
      </w:tr>
      <w:tr w:rsidR="008814F1" w14:paraId="3D4A347F" w14:textId="77777777" w:rsidTr="00346CB6">
        <w:trPr>
          <w:trHeight w:val="633"/>
          <w:jc w:val="center"/>
        </w:trPr>
        <w:tc>
          <w:tcPr>
            <w:tcW w:w="1049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D2BBE38" w14:textId="77777777" w:rsidR="008814F1" w:rsidRDefault="008814F1" w:rsidP="00346CB6">
            <w:pPr>
              <w:spacing w:line="276" w:lineRule="auto"/>
            </w:pPr>
          </w:p>
          <w:p w14:paraId="222D4203" w14:textId="77777777" w:rsidR="008814F1" w:rsidRDefault="008814F1" w:rsidP="00346CB6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8814F1" w14:paraId="3D6AC67F" w14:textId="77777777" w:rsidTr="00346CB6">
        <w:trPr>
          <w:trHeight w:val="951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CCC9F2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6C32A3" w14:textId="77777777" w:rsidR="008814F1" w:rsidRDefault="008814F1" w:rsidP="00346CB6">
            <w:pPr>
              <w:spacing w:line="276" w:lineRule="auto"/>
              <w:ind w:left="720"/>
              <w:jc w:val="both"/>
            </w:pPr>
          </w:p>
          <w:p w14:paraId="02DF7C5F" w14:textId="77777777"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Diritto commerciale e societario di settore</w:t>
            </w:r>
          </w:p>
          <w:p w14:paraId="52B3043B" w14:textId="77777777"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L’azienda e i segni distintivi dell’impresa</w:t>
            </w:r>
          </w:p>
          <w:p w14:paraId="38B61C5C" w14:textId="77777777" w:rsidR="008814F1" w:rsidRDefault="008814F1" w:rsidP="00346CB6">
            <w:pPr>
              <w:spacing w:line="276" w:lineRule="auto"/>
              <w:ind w:left="720"/>
              <w:jc w:val="both"/>
            </w:pPr>
          </w:p>
        </w:tc>
      </w:tr>
      <w:tr w:rsidR="008814F1" w14:paraId="511142BB" w14:textId="77777777" w:rsidTr="00346CB6">
        <w:trPr>
          <w:trHeight w:val="585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44DBE25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75845A45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87F82F" w14:textId="77777777" w:rsidR="008814F1" w:rsidRDefault="008814F1" w:rsidP="00346CB6">
            <w:pPr>
              <w:pStyle w:val="Paragrafoelenco"/>
              <w:spacing w:line="276" w:lineRule="auto"/>
              <w:ind w:left="679" w:right="282"/>
              <w:jc w:val="both"/>
            </w:pPr>
          </w:p>
          <w:p w14:paraId="08490B4E" w14:textId="77777777"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>
              <w:t>Contratto di società: definizione e contenuti</w:t>
            </w:r>
          </w:p>
          <w:p w14:paraId="754355EC" w14:textId="77777777"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>
              <w:t>Criteri di c</w:t>
            </w:r>
            <w:r w:rsidRPr="00C278B0">
              <w:t>lassificazione delle società.</w:t>
            </w:r>
          </w:p>
          <w:p w14:paraId="33442D7B" w14:textId="77777777"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 w:rsidRPr="00C278B0">
              <w:t xml:space="preserve">Analisi delle tipologie delle società di persone: società semplice, società in nome collettivo, società in accomandita semplice, poteri e responsabilità dei soci nei diversi tipi di società, confronto fra le stesse. </w:t>
            </w:r>
          </w:p>
          <w:p w14:paraId="59918D24" w14:textId="77777777"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 w:rsidRPr="00C278B0">
              <w:t>Analisi delle tipologie delle società di capitali: società per azioni, società in accomandita per azioni, società a responsabilità limitata.</w:t>
            </w:r>
          </w:p>
          <w:p w14:paraId="3FE08687" w14:textId="77777777"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 w:rsidRPr="00C278B0">
              <w:t>In particolare la società per azioni: costituzione, diritti ed obblighi dei soci, organi della società e loro organizzazione secondo il modello tradizionale, dualistico e monistico, funzione degli organi, gestione del capitale, riserva legale, azioni. Il bilancio e i suoi principi. Scioglimento della società.</w:t>
            </w:r>
          </w:p>
          <w:p w14:paraId="2395CAD4" w14:textId="77777777" w:rsidR="008814F1" w:rsidRPr="00C278B0" w:rsidRDefault="008814F1" w:rsidP="008814F1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</w:pPr>
            <w:r w:rsidRPr="00C278B0">
              <w:t>Cenni sulle società mutualistiche.</w:t>
            </w:r>
          </w:p>
          <w:p w14:paraId="4492DC11" w14:textId="77777777" w:rsidR="008814F1" w:rsidRDefault="008814F1" w:rsidP="00346CB6">
            <w:pPr>
              <w:spacing w:line="276" w:lineRule="auto"/>
              <w:ind w:left="142" w:firstLine="570"/>
              <w:jc w:val="both"/>
              <w:rPr>
                <w:lang w:eastAsia="en-US"/>
              </w:rPr>
            </w:pPr>
          </w:p>
        </w:tc>
      </w:tr>
      <w:tr w:rsidR="008814F1" w14:paraId="1C7F9A2F" w14:textId="77777777" w:rsidTr="00346CB6">
        <w:trPr>
          <w:trHeight w:val="1600"/>
          <w:jc w:val="center"/>
        </w:trPr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E39CF83" w14:textId="77777777" w:rsidR="008814F1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ADA8452" w14:textId="77777777" w:rsidR="008814F1" w:rsidRDefault="008814F1" w:rsidP="00346CB6">
            <w:pPr>
              <w:spacing w:line="276" w:lineRule="auto"/>
              <w:ind w:left="720"/>
              <w:jc w:val="both"/>
            </w:pPr>
          </w:p>
          <w:p w14:paraId="1C130C51" w14:textId="77777777"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 xml:space="preserve">Definizione giuridica e contenuti del contratto di società </w:t>
            </w:r>
          </w:p>
          <w:p w14:paraId="21CC40B1" w14:textId="77777777"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 xml:space="preserve">Classificazione delle società </w:t>
            </w:r>
          </w:p>
          <w:p w14:paraId="33DA81CB" w14:textId="77777777"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Diritti ed obblighi dei soci</w:t>
            </w:r>
          </w:p>
          <w:p w14:paraId="60B22B20" w14:textId="77777777" w:rsidR="008814F1" w:rsidRDefault="008814F1" w:rsidP="008814F1">
            <w:pPr>
              <w:numPr>
                <w:ilvl w:val="0"/>
                <w:numId w:val="1"/>
              </w:numPr>
              <w:spacing w:line="276" w:lineRule="auto"/>
              <w:jc w:val="both"/>
            </w:pPr>
            <w:r>
              <w:t>Organi delle società</w:t>
            </w:r>
          </w:p>
          <w:p w14:paraId="2E2D576C" w14:textId="77777777" w:rsidR="008814F1" w:rsidRDefault="008814F1" w:rsidP="00346CB6">
            <w:pPr>
              <w:spacing w:line="276" w:lineRule="auto"/>
              <w:ind w:left="720"/>
              <w:jc w:val="both"/>
            </w:pPr>
          </w:p>
        </w:tc>
      </w:tr>
    </w:tbl>
    <w:p w14:paraId="664ACFA5" w14:textId="77777777" w:rsidR="008814F1" w:rsidRDefault="008814F1" w:rsidP="008814F1"/>
    <w:p w14:paraId="5F0CCD39" w14:textId="77777777" w:rsidR="008814F1" w:rsidRDefault="008814F1" w:rsidP="008814F1"/>
    <w:p w14:paraId="0929ED36" w14:textId="77777777" w:rsidR="008814F1" w:rsidRDefault="008814F1" w:rsidP="008814F1"/>
    <w:p w14:paraId="287DDA81" w14:textId="77777777" w:rsidR="008814F1" w:rsidRDefault="008814F1" w:rsidP="008814F1"/>
    <w:p w14:paraId="7F344EF1" w14:textId="77777777" w:rsidR="008814F1" w:rsidRDefault="008814F1" w:rsidP="008814F1"/>
    <w:p w14:paraId="14C569B7" w14:textId="77777777" w:rsidR="008814F1" w:rsidRDefault="008814F1" w:rsidP="008814F1"/>
    <w:p w14:paraId="74755630" w14:textId="77777777" w:rsidR="008814F1" w:rsidRDefault="008814F1" w:rsidP="008814F1"/>
    <w:p w14:paraId="54785EEE" w14:textId="77777777" w:rsidR="008814F1" w:rsidRDefault="008814F1" w:rsidP="008814F1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8814F1" w:rsidRPr="00130496" w14:paraId="6BF6D44D" w14:textId="77777777" w:rsidTr="00346CB6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B517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0B07" w14:textId="77777777" w:rsidR="008814F1" w:rsidRPr="00130496" w:rsidRDefault="008814F1" w:rsidP="00346CB6">
            <w:pPr>
              <w:spacing w:line="276" w:lineRule="auto"/>
              <w:ind w:left="170"/>
              <w:rPr>
                <w:sz w:val="18"/>
              </w:rPr>
            </w:pPr>
            <w:r w:rsidRPr="00130496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71AC96" w14:textId="77777777" w:rsidR="008814F1" w:rsidRPr="00130496" w:rsidRDefault="008814F1" w:rsidP="00884539">
            <w:p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Ore 16  -  modulo .4  Società</w:t>
            </w:r>
          </w:p>
        </w:tc>
      </w:tr>
      <w:tr w:rsidR="008814F1" w:rsidRPr="00130496" w14:paraId="44B45E85" w14:textId="77777777" w:rsidTr="00346CB6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8EB2" w14:textId="77777777" w:rsidR="008814F1" w:rsidRPr="00130496" w:rsidRDefault="008814F1" w:rsidP="00346CB6">
            <w:pPr>
              <w:suppressAutoHyphens w:val="0"/>
              <w:rPr>
                <w:b/>
                <w:bCs/>
                <w:i/>
                <w:iCs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4544" w14:textId="77777777" w:rsidR="008814F1" w:rsidRPr="00130496" w:rsidRDefault="008814F1" w:rsidP="00346CB6">
            <w:pPr>
              <w:spacing w:line="276" w:lineRule="auto"/>
              <w:ind w:left="170"/>
              <w:jc w:val="center"/>
              <w:rPr>
                <w:sz w:val="18"/>
              </w:rPr>
            </w:pPr>
            <w:r w:rsidRPr="00130496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0C41" w14:textId="77777777" w:rsidR="008814F1" w:rsidRPr="00130496" w:rsidRDefault="008814F1" w:rsidP="008814F1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Settembre</w:t>
            </w:r>
          </w:p>
          <w:p w14:paraId="70270F8C" w14:textId="77777777" w:rsidR="008814F1" w:rsidRPr="00130496" w:rsidRDefault="008814F1" w:rsidP="008814F1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Ottobre</w:t>
            </w:r>
          </w:p>
          <w:p w14:paraId="258C6A51" w14:textId="77777777" w:rsidR="008814F1" w:rsidRPr="00130496" w:rsidRDefault="008814F1" w:rsidP="008814F1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Novembre</w:t>
            </w:r>
          </w:p>
          <w:p w14:paraId="16D77407" w14:textId="77777777" w:rsidR="008814F1" w:rsidRPr="00130496" w:rsidRDefault="008814F1" w:rsidP="008814F1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8C6" w14:textId="77777777" w:rsidR="008814F1" w:rsidRPr="00130496" w:rsidRDefault="008814F1" w:rsidP="008814F1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Gennaio</w:t>
            </w:r>
          </w:p>
          <w:p w14:paraId="0876A1AB" w14:textId="77777777" w:rsidR="008814F1" w:rsidRPr="00130496" w:rsidRDefault="008814F1" w:rsidP="008814F1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Febbraio</w:t>
            </w:r>
          </w:p>
          <w:p w14:paraId="4A24D983" w14:textId="77777777" w:rsidR="008814F1" w:rsidRPr="00130496" w:rsidRDefault="008814F1" w:rsidP="008814F1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B95FDE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proofErr w:type="gramStart"/>
            <w:r w:rsidR="008814F1" w:rsidRPr="00867287">
              <w:rPr>
                <w:sz w:val="18"/>
              </w:rPr>
              <w:t>Aprile</w:t>
            </w:r>
            <w:proofErr w:type="gramEnd"/>
          </w:p>
          <w:p w14:paraId="1C9F82FE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proofErr w:type="gramStart"/>
            <w:r w:rsidR="008814F1" w:rsidRPr="00867287">
              <w:rPr>
                <w:sz w:val="18"/>
              </w:rPr>
              <w:t>Maggio</w:t>
            </w:r>
            <w:proofErr w:type="gramEnd"/>
          </w:p>
          <w:p w14:paraId="2E711EB9" w14:textId="77777777" w:rsidR="008814F1" w:rsidRPr="00130496" w:rsidRDefault="008814F1" w:rsidP="008814F1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Giugno</w:t>
            </w:r>
          </w:p>
        </w:tc>
      </w:tr>
      <w:tr w:rsidR="008814F1" w:rsidRPr="00130496" w14:paraId="04642CFC" w14:textId="77777777" w:rsidTr="00346CB6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9B00D0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14:paraId="137B0601" w14:textId="77777777" w:rsidR="008814F1" w:rsidRPr="00130496" w:rsidRDefault="008814F1" w:rsidP="00346C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8"/>
              </w:rPr>
            </w:pPr>
            <w:r w:rsidRPr="00130496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130496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110D" w14:textId="77777777"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laboratorio</w:t>
            </w:r>
          </w:p>
          <w:p w14:paraId="717524DE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 </w:t>
            </w:r>
            <w:r w:rsidR="008814F1" w:rsidRPr="00867287">
              <w:rPr>
                <w:sz w:val="18"/>
              </w:rPr>
              <w:t>lezione frontale</w:t>
            </w:r>
          </w:p>
          <w:p w14:paraId="3614504F" w14:textId="77777777"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debriefing</w:t>
            </w:r>
          </w:p>
          <w:p w14:paraId="4459C3AF" w14:textId="77777777"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esercitazioni</w:t>
            </w:r>
          </w:p>
          <w:p w14:paraId="42B4FA60" w14:textId="77777777"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dialogo formativo</w:t>
            </w:r>
          </w:p>
          <w:p w14:paraId="33F5FAA2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8814F1" w:rsidRPr="00867287">
              <w:rPr>
                <w:sz w:val="18"/>
              </w:rPr>
              <w:t>problem</w:t>
            </w:r>
            <w:proofErr w:type="spellEnd"/>
            <w:r w:rsidR="008814F1" w:rsidRPr="00867287">
              <w:rPr>
                <w:sz w:val="18"/>
              </w:rPr>
              <w:t xml:space="preserve"> solving</w:t>
            </w:r>
          </w:p>
          <w:p w14:paraId="7E9CF6CF" w14:textId="77777777" w:rsidR="008814F1" w:rsidRPr="00130496" w:rsidRDefault="008814F1" w:rsidP="008814F1">
            <w:pPr>
              <w:pStyle w:val="Paragrafoelenco"/>
              <w:numPr>
                <w:ilvl w:val="0"/>
                <w:numId w:val="29"/>
              </w:numPr>
              <w:spacing w:line="276" w:lineRule="auto"/>
              <w:rPr>
                <w:sz w:val="18"/>
              </w:rPr>
            </w:pPr>
            <w:proofErr w:type="spellStart"/>
            <w:r w:rsidRPr="00130496">
              <w:rPr>
                <w:sz w:val="18"/>
              </w:rPr>
              <w:t>problem</w:t>
            </w:r>
            <w:proofErr w:type="spellEnd"/>
            <w:r w:rsidRPr="00130496">
              <w:rPr>
                <w:sz w:val="18"/>
              </w:rPr>
              <w:t xml:space="preserve"> </w:t>
            </w:r>
            <w:proofErr w:type="spellStart"/>
            <w:r w:rsidRPr="00130496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B55ADC" w14:textId="77777777"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130496">
              <w:rPr>
                <w:sz w:val="18"/>
                <w:lang w:val="en-US"/>
              </w:rPr>
              <w:t>alternanza</w:t>
            </w:r>
            <w:proofErr w:type="spellEnd"/>
          </w:p>
          <w:p w14:paraId="566B86E8" w14:textId="77777777"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r w:rsidRPr="00130496">
              <w:rPr>
                <w:sz w:val="18"/>
                <w:lang w:val="en-US"/>
              </w:rPr>
              <w:t>project work</w:t>
            </w:r>
          </w:p>
          <w:p w14:paraId="76235C14" w14:textId="77777777"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130496">
              <w:rPr>
                <w:sz w:val="18"/>
                <w:lang w:val="en-US"/>
              </w:rPr>
              <w:t>simulazione</w:t>
            </w:r>
            <w:proofErr w:type="spellEnd"/>
            <w:r w:rsidRPr="00130496">
              <w:rPr>
                <w:sz w:val="18"/>
                <w:lang w:val="en-US"/>
              </w:rPr>
              <w:t xml:space="preserve"> – virtual Lab</w:t>
            </w:r>
          </w:p>
          <w:p w14:paraId="45905763" w14:textId="77777777"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  <w:lang w:val="en-US"/>
              </w:rPr>
            </w:pPr>
            <w:r w:rsidRPr="00130496">
              <w:rPr>
                <w:sz w:val="18"/>
                <w:lang w:val="en-US"/>
              </w:rPr>
              <w:t xml:space="preserve">e-learning </w:t>
            </w:r>
          </w:p>
          <w:p w14:paraId="4D754F00" w14:textId="77777777"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brain – storming</w:t>
            </w:r>
          </w:p>
          <w:p w14:paraId="28648B44" w14:textId="77777777"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percorso autoapprendimento</w:t>
            </w:r>
          </w:p>
          <w:p w14:paraId="343F887F" w14:textId="77777777" w:rsidR="008814F1" w:rsidRPr="00130496" w:rsidRDefault="008814F1" w:rsidP="008814F1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i/>
                <w:sz w:val="18"/>
              </w:rPr>
            </w:pPr>
            <w:r w:rsidRPr="00130496">
              <w:rPr>
                <w:sz w:val="18"/>
              </w:rPr>
              <w:t>altro (specificare)………….</w:t>
            </w:r>
          </w:p>
        </w:tc>
      </w:tr>
      <w:tr w:rsidR="008814F1" w:rsidRPr="00130496" w14:paraId="74A8387D" w14:textId="77777777" w:rsidTr="00346CB6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1E5F8B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14:paraId="3244207A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BF02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8814F1" w:rsidRPr="00867287">
              <w:rPr>
                <w:sz w:val="18"/>
              </w:rPr>
              <w:t>libro di testo</w:t>
            </w:r>
          </w:p>
          <w:p w14:paraId="3712B600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8814F1" w:rsidRPr="00867287">
              <w:rPr>
                <w:sz w:val="18"/>
              </w:rPr>
              <w:t>codice civile</w:t>
            </w:r>
          </w:p>
          <w:p w14:paraId="63DCE4A8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8814F1" w:rsidRPr="00867287">
              <w:rPr>
                <w:sz w:val="18"/>
              </w:rPr>
              <w:t>codice della navigazione</w:t>
            </w:r>
          </w:p>
          <w:p w14:paraId="2C3CE5E3" w14:textId="77777777" w:rsidR="008814F1" w:rsidRPr="00130496" w:rsidRDefault="008814F1" w:rsidP="008814F1">
            <w:pPr>
              <w:pStyle w:val="Paragrafoelenco"/>
              <w:numPr>
                <w:ilvl w:val="0"/>
                <w:numId w:val="31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 xml:space="preserve">dispense </w:t>
            </w:r>
          </w:p>
          <w:p w14:paraId="374BFBAC" w14:textId="77777777" w:rsidR="008814F1" w:rsidRPr="00130496" w:rsidRDefault="008814F1" w:rsidP="00346CB6">
            <w:pPr>
              <w:pStyle w:val="Paragrafoelenco"/>
              <w:spacing w:line="276" w:lineRule="auto"/>
              <w:rPr>
                <w:sz w:val="18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902D6E3" w14:textId="77777777" w:rsidR="008814F1" w:rsidRPr="00130496" w:rsidRDefault="008814F1" w:rsidP="008814F1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pubblicazioni ed e-book</w:t>
            </w:r>
          </w:p>
          <w:p w14:paraId="7CFAC7C2" w14:textId="77777777" w:rsidR="008814F1" w:rsidRPr="00130496" w:rsidRDefault="008814F1" w:rsidP="008814F1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riviste di settore</w:t>
            </w:r>
          </w:p>
          <w:p w14:paraId="3BCE6313" w14:textId="77777777" w:rsidR="008814F1" w:rsidRPr="00130496" w:rsidRDefault="008814F1" w:rsidP="008814F1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apparati multimediali</w:t>
            </w:r>
          </w:p>
          <w:p w14:paraId="77BBA4A5" w14:textId="77777777" w:rsidR="008814F1" w:rsidRPr="00130496" w:rsidRDefault="008814F1" w:rsidP="008814F1">
            <w:pPr>
              <w:pStyle w:val="Paragrafoelenco"/>
              <w:numPr>
                <w:ilvl w:val="0"/>
                <w:numId w:val="32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altro (specificare)………….</w:t>
            </w:r>
          </w:p>
        </w:tc>
      </w:tr>
      <w:tr w:rsidR="008814F1" w:rsidRPr="00130496" w14:paraId="38CE6E57" w14:textId="77777777" w:rsidTr="00346CB6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748BF8A3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8814F1" w:rsidRPr="00130496" w14:paraId="5B1CE3F9" w14:textId="77777777" w:rsidTr="00346CB6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6BD373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C66E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strutturata</w:t>
            </w:r>
          </w:p>
          <w:p w14:paraId="3C185A21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 xml:space="preserve">prova </w:t>
            </w:r>
            <w:proofErr w:type="spellStart"/>
            <w:r w:rsidRPr="00130496">
              <w:rPr>
                <w:sz w:val="18"/>
              </w:rPr>
              <w:t>semistrutturata</w:t>
            </w:r>
            <w:proofErr w:type="spellEnd"/>
          </w:p>
          <w:p w14:paraId="0D467A9C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in laboratorio</w:t>
            </w:r>
          </w:p>
          <w:p w14:paraId="63DA653F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relazione</w:t>
            </w:r>
          </w:p>
          <w:p w14:paraId="4C6B1307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griglie di osservazione</w:t>
            </w:r>
          </w:p>
          <w:p w14:paraId="42C5D806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di simulazione</w:t>
            </w:r>
          </w:p>
          <w:p w14:paraId="3AFD27E9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soluzione di problemi</w:t>
            </w:r>
          </w:p>
          <w:p w14:paraId="1CF0E54C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elaborazioni grafiche</w:t>
            </w:r>
          </w:p>
          <w:p w14:paraId="60994B4E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 </w:t>
            </w:r>
            <w:r w:rsidR="008814F1" w:rsidRPr="00867287">
              <w:rPr>
                <w:sz w:val="18"/>
              </w:rPr>
              <w:t>verifiche orali</w:t>
            </w:r>
          </w:p>
          <w:p w14:paraId="73EAE01A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altro  (specificare)………...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A42D73" w14:textId="77777777" w:rsidR="008814F1" w:rsidRPr="00130496" w:rsidRDefault="00EE3C5D" w:rsidP="00346CB6">
            <w:pPr>
              <w:spacing w:line="276" w:lineRule="auto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22D3ED" wp14:editId="3B28F055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451485"/>
                      <wp:effectExtent l="0" t="0" r="17780" b="25400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451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B3F681" w14:textId="77777777" w:rsidR="00346CB6" w:rsidRDefault="00346CB6" w:rsidP="008814F1"/>
                                <w:p w14:paraId="6404534E" w14:textId="77777777" w:rsidR="00EE3C5D" w:rsidRDefault="00EE3C5D" w:rsidP="008814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822D3ED" id="Text Box 6" o:spid="_x0000_s1029" type="#_x0000_t202" style="position:absolute;margin-left:26.55pt;margin-top:2.95pt;width:124.6pt;height:35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">
                      <v:textbox style="mso-fit-shape-to-text:t">
                        <w:txbxContent>
                          <w:p w14:paraId="05B3F681" w14:textId="77777777" w:rsidR="00346CB6" w:rsidRDefault="00346CB6" w:rsidP="008814F1"/>
                          <w:p w14:paraId="6404534E" w14:textId="77777777" w:rsidR="00EE3C5D" w:rsidRDefault="00EE3C5D" w:rsidP="008814F1"/>
                        </w:txbxContent>
                      </v:textbox>
                    </v:shape>
                  </w:pict>
                </mc:Fallback>
              </mc:AlternateContent>
            </w:r>
          </w:p>
          <w:p w14:paraId="79704CBF" w14:textId="77777777" w:rsidR="008814F1" w:rsidRPr="00130496" w:rsidRDefault="008814F1" w:rsidP="00346CB6">
            <w:pPr>
              <w:spacing w:line="276" w:lineRule="auto"/>
              <w:rPr>
                <w:sz w:val="18"/>
              </w:rPr>
            </w:pPr>
          </w:p>
          <w:p w14:paraId="643D2F86" w14:textId="77777777" w:rsidR="008814F1" w:rsidRPr="00130496" w:rsidRDefault="008814F1" w:rsidP="00346CB6">
            <w:pPr>
              <w:spacing w:line="276" w:lineRule="auto"/>
              <w:rPr>
                <w:sz w:val="18"/>
              </w:rPr>
            </w:pPr>
          </w:p>
          <w:p w14:paraId="1A551680" w14:textId="77777777" w:rsidR="008814F1" w:rsidRPr="00130496" w:rsidRDefault="008814F1" w:rsidP="00346CB6">
            <w:pPr>
              <w:spacing w:line="276" w:lineRule="auto"/>
              <w:jc w:val="both"/>
              <w:rPr>
                <w:sz w:val="18"/>
              </w:rPr>
            </w:pPr>
            <w:r w:rsidRPr="00130496">
              <w:rPr>
                <w:sz w:val="18"/>
              </w:rPr>
              <w:t xml:space="preserve">I criteri di valutazione per le prove sono quelli riportati nel </w:t>
            </w:r>
            <w:proofErr w:type="gramStart"/>
            <w:r w:rsidRPr="00130496">
              <w:rPr>
                <w:sz w:val="18"/>
              </w:rPr>
              <w:t>P.O.F. ;</w:t>
            </w:r>
            <w:proofErr w:type="gramEnd"/>
            <w:r w:rsidRPr="00130496">
              <w:rPr>
                <w:sz w:val="18"/>
              </w:rPr>
              <w:t xml:space="preserve"> per le prove scritte è stato attribuito un punteggio secondo una griglia stilata appositamente.</w:t>
            </w:r>
          </w:p>
          <w:p w14:paraId="4D4CF8C7" w14:textId="77777777" w:rsidR="008814F1" w:rsidRPr="00130496" w:rsidRDefault="008814F1" w:rsidP="00346CB6">
            <w:pPr>
              <w:spacing w:line="276" w:lineRule="auto"/>
              <w:jc w:val="both"/>
              <w:rPr>
                <w:sz w:val="18"/>
              </w:rPr>
            </w:pPr>
          </w:p>
          <w:p w14:paraId="1CF0C0B0" w14:textId="77777777" w:rsidR="008814F1" w:rsidRPr="00130496" w:rsidRDefault="008814F1" w:rsidP="00346CB6">
            <w:pPr>
              <w:spacing w:line="276" w:lineRule="auto"/>
              <w:jc w:val="both"/>
              <w:rPr>
                <w:sz w:val="18"/>
              </w:rPr>
            </w:pPr>
            <w:r w:rsidRPr="00130496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8814F1" w:rsidRPr="00130496" w14:paraId="077D2B5D" w14:textId="77777777" w:rsidTr="00346CB6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E629E98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36F0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strutturata</w:t>
            </w:r>
          </w:p>
          <w:p w14:paraId="342769A2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 xml:space="preserve">prova </w:t>
            </w:r>
            <w:proofErr w:type="spellStart"/>
            <w:r w:rsidRPr="00130496">
              <w:rPr>
                <w:sz w:val="18"/>
              </w:rPr>
              <w:t>semistrutturata</w:t>
            </w:r>
            <w:proofErr w:type="spellEnd"/>
          </w:p>
          <w:p w14:paraId="670C3A86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in laboratorio</w:t>
            </w:r>
          </w:p>
          <w:p w14:paraId="5B2E1C3E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relazione</w:t>
            </w:r>
          </w:p>
          <w:p w14:paraId="12FE5024" w14:textId="77777777" w:rsidR="008814F1" w:rsidRPr="00130496" w:rsidRDefault="008814F1" w:rsidP="008814F1">
            <w:pPr>
              <w:pStyle w:val="Paragrafoelenco"/>
              <w:numPr>
                <w:ilvl w:val="0"/>
                <w:numId w:val="33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griglie di osservazione</w:t>
            </w:r>
          </w:p>
          <w:p w14:paraId="415531D8" w14:textId="77777777" w:rsidR="008814F1" w:rsidRPr="00130496" w:rsidRDefault="008814F1" w:rsidP="008814F1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prova di simulazione</w:t>
            </w:r>
          </w:p>
          <w:p w14:paraId="7C661138" w14:textId="77777777" w:rsidR="008814F1" w:rsidRPr="00130496" w:rsidRDefault="008814F1" w:rsidP="008814F1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soluzione di problemi</w:t>
            </w:r>
          </w:p>
          <w:p w14:paraId="72AF84CE" w14:textId="77777777" w:rsidR="008814F1" w:rsidRPr="00130496" w:rsidRDefault="008814F1" w:rsidP="008814F1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elaborazioni grafiche</w:t>
            </w:r>
          </w:p>
          <w:p w14:paraId="5286CF97" w14:textId="77777777" w:rsidR="008814F1" w:rsidRPr="00867287" w:rsidRDefault="00867287" w:rsidP="00867287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8814F1" w:rsidRPr="00867287">
              <w:rPr>
                <w:sz w:val="18"/>
              </w:rPr>
              <w:t>verifiche orali</w:t>
            </w:r>
          </w:p>
          <w:p w14:paraId="18D6BE55" w14:textId="77777777" w:rsidR="008814F1" w:rsidRPr="00130496" w:rsidRDefault="008814F1" w:rsidP="008814F1">
            <w:pPr>
              <w:pStyle w:val="Paragrafoelenco"/>
              <w:numPr>
                <w:ilvl w:val="0"/>
                <w:numId w:val="34"/>
              </w:numPr>
              <w:spacing w:line="276" w:lineRule="auto"/>
              <w:rPr>
                <w:sz w:val="18"/>
              </w:rPr>
            </w:pPr>
            <w:r w:rsidRPr="00130496">
              <w:rPr>
                <w:sz w:val="18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1507AA1" w14:textId="77777777" w:rsidR="008814F1" w:rsidRPr="00130496" w:rsidRDefault="008814F1" w:rsidP="00346CB6">
            <w:pPr>
              <w:suppressAutoHyphens w:val="0"/>
              <w:rPr>
                <w:sz w:val="18"/>
              </w:rPr>
            </w:pPr>
          </w:p>
        </w:tc>
      </w:tr>
      <w:tr w:rsidR="008814F1" w:rsidRPr="00130496" w14:paraId="47247DAF" w14:textId="77777777" w:rsidTr="00346CB6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F53D17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14:paraId="46358A70" w14:textId="77777777" w:rsidR="008814F1" w:rsidRPr="00130496" w:rsidRDefault="008814F1" w:rsidP="00346CB6">
            <w:pPr>
              <w:rPr>
                <w:sz w:val="18"/>
              </w:rPr>
            </w:pPr>
          </w:p>
          <w:p w14:paraId="0F0CBC36" w14:textId="77777777" w:rsidR="008814F1" w:rsidRPr="00130496" w:rsidRDefault="008814F1" w:rsidP="00346CB6">
            <w:pPr>
              <w:rPr>
                <w:sz w:val="18"/>
              </w:rPr>
            </w:pPr>
          </w:p>
          <w:p w14:paraId="769D2F11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239C03" w14:textId="77777777" w:rsidR="008814F1" w:rsidRPr="00130496" w:rsidRDefault="008814F1" w:rsidP="00346CB6">
            <w:pPr>
              <w:spacing w:line="276" w:lineRule="auto"/>
              <w:jc w:val="both"/>
              <w:rPr>
                <w:sz w:val="18"/>
              </w:rPr>
            </w:pPr>
          </w:p>
          <w:p w14:paraId="7C24C3E0" w14:textId="77777777" w:rsidR="008814F1" w:rsidRPr="00130496" w:rsidRDefault="008814F1" w:rsidP="00346CB6">
            <w:pPr>
              <w:spacing w:line="276" w:lineRule="auto"/>
              <w:ind w:left="354"/>
              <w:jc w:val="both"/>
              <w:rPr>
                <w:sz w:val="18"/>
              </w:rPr>
            </w:pPr>
            <w:r w:rsidRPr="00130496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14:paraId="297B6FB2" w14:textId="77777777" w:rsidR="008814F1" w:rsidRPr="00130496" w:rsidRDefault="008814F1" w:rsidP="008814F1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  <w:rPr>
                <w:sz w:val="18"/>
              </w:rPr>
            </w:pPr>
            <w:r w:rsidRPr="00130496">
              <w:rPr>
                <w:sz w:val="18"/>
              </w:rPr>
              <w:t>nozioni sui diversi tipi di società</w:t>
            </w:r>
          </w:p>
          <w:p w14:paraId="7F78DB4C" w14:textId="77777777" w:rsidR="008814F1" w:rsidRPr="00130496" w:rsidRDefault="008814F1" w:rsidP="008814F1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  <w:rPr>
                <w:sz w:val="18"/>
              </w:rPr>
            </w:pPr>
            <w:r w:rsidRPr="00130496">
              <w:rPr>
                <w:sz w:val="18"/>
              </w:rPr>
              <w:t>conoscenza di base dei diritti, degli obblighi dei soci e delle funzioni degli organi sociali</w:t>
            </w:r>
          </w:p>
          <w:p w14:paraId="5A81F86E" w14:textId="77777777" w:rsidR="008814F1" w:rsidRPr="00130496" w:rsidRDefault="008814F1" w:rsidP="00346CB6">
            <w:pPr>
              <w:pStyle w:val="Paragrafoelenco"/>
              <w:spacing w:line="276" w:lineRule="auto"/>
              <w:jc w:val="both"/>
              <w:rPr>
                <w:sz w:val="18"/>
              </w:rPr>
            </w:pPr>
          </w:p>
        </w:tc>
      </w:tr>
      <w:tr w:rsidR="008814F1" w:rsidRPr="00130496" w14:paraId="0C487203" w14:textId="77777777" w:rsidTr="00346CB6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DF687BA" w14:textId="77777777" w:rsidR="008814F1" w:rsidRPr="00130496" w:rsidRDefault="008814F1" w:rsidP="00346CB6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130496">
              <w:rPr>
                <w:rFonts w:ascii="Times New Roman" w:hAnsi="Times New Roman"/>
                <w:sz w:val="18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C1CCA7" w14:textId="77777777" w:rsidR="008814F1" w:rsidRPr="00130496" w:rsidRDefault="008814F1" w:rsidP="00346CB6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8"/>
              </w:rPr>
            </w:pPr>
          </w:p>
          <w:p w14:paraId="06D4F398" w14:textId="77777777" w:rsidR="008814F1" w:rsidRPr="00130496" w:rsidRDefault="008814F1" w:rsidP="00346CB6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130496">
              <w:rPr>
                <w:sz w:val="18"/>
              </w:rPr>
              <w:t xml:space="preserve">Qualora gli obiettivi minimi prefissati non siano stati raggiunti si </w:t>
            </w:r>
            <w:proofErr w:type="gramStart"/>
            <w:r w:rsidRPr="00130496">
              <w:rPr>
                <w:sz w:val="18"/>
              </w:rPr>
              <w:t>procederà  ad</w:t>
            </w:r>
            <w:proofErr w:type="gramEnd"/>
            <w:r w:rsidRPr="00130496">
              <w:rPr>
                <w:sz w:val="18"/>
              </w:rPr>
              <w:t xml:space="preserve"> un’attività di recupero in conformità a quanto deliberato in Collegio docenti e inserito nel Piano dell’offerta formativa.</w:t>
            </w:r>
          </w:p>
          <w:p w14:paraId="3291C84A" w14:textId="77777777" w:rsidR="008814F1" w:rsidRPr="00130496" w:rsidRDefault="008814F1" w:rsidP="00346CB6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130496">
              <w:rPr>
                <w:sz w:val="18"/>
              </w:rPr>
              <w:t xml:space="preserve">L’approfondimento consisterà nella produzione di lavori di ricerca su specifiche </w:t>
            </w:r>
            <w:proofErr w:type="gramStart"/>
            <w:r w:rsidRPr="00130496">
              <w:rPr>
                <w:sz w:val="18"/>
              </w:rPr>
              <w:t>tematiche  d’interesse</w:t>
            </w:r>
            <w:proofErr w:type="gramEnd"/>
            <w:r w:rsidRPr="00130496">
              <w:rPr>
                <w:sz w:val="18"/>
              </w:rPr>
              <w:t xml:space="preserve"> personale degli allievi i cui elaborati verranno proposti alla classe </w:t>
            </w:r>
            <w:r w:rsidRPr="00130496">
              <w:rPr>
                <w:sz w:val="18"/>
              </w:rPr>
              <w:lastRenderedPageBreak/>
              <w:t>con un’esposizione orale.</w:t>
            </w:r>
          </w:p>
          <w:p w14:paraId="1DBD8FF5" w14:textId="77777777" w:rsidR="008814F1" w:rsidRPr="00130496" w:rsidRDefault="008814F1" w:rsidP="00346CB6">
            <w:pPr>
              <w:suppressAutoHyphens w:val="0"/>
              <w:spacing w:line="276" w:lineRule="auto"/>
              <w:ind w:left="356"/>
              <w:jc w:val="both"/>
              <w:rPr>
                <w:sz w:val="18"/>
              </w:rPr>
            </w:pPr>
          </w:p>
        </w:tc>
      </w:tr>
    </w:tbl>
    <w:p w14:paraId="524AA5EB" w14:textId="77777777" w:rsidR="007B453B" w:rsidRDefault="00867287" w:rsidP="006107EC">
      <w:r>
        <w:tab/>
      </w:r>
      <w:r>
        <w:tab/>
      </w:r>
    </w:p>
    <w:p w14:paraId="14CC177E" w14:textId="77777777" w:rsidR="00867287" w:rsidRDefault="00867287" w:rsidP="006107EC"/>
    <w:p w14:paraId="74ADFE8F" w14:textId="77777777" w:rsidR="00867287" w:rsidRDefault="00867287" w:rsidP="006107EC">
      <w:r>
        <w:tab/>
      </w:r>
      <w:r>
        <w:tab/>
      </w:r>
      <w:r>
        <w:tab/>
      </w:r>
    </w:p>
    <w:sectPr w:rsidR="00867287" w:rsidSect="00EE333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108D0" w14:textId="77777777" w:rsidR="00FB60E1" w:rsidRDefault="00FB60E1" w:rsidP="00CC30CF">
      <w:r>
        <w:separator/>
      </w:r>
    </w:p>
  </w:endnote>
  <w:endnote w:type="continuationSeparator" w:id="0">
    <w:p w14:paraId="284C251A" w14:textId="77777777" w:rsidR="00FB60E1" w:rsidRDefault="00FB60E1" w:rsidP="00CC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charset w:val="80"/>
    <w:family w:val="auto"/>
    <w:pitch w:val="variable"/>
  </w:font>
  <w:font w:name="Lohit Hindi">
    <w:altName w:val="MS Mincho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1BD69" w14:textId="77777777" w:rsidR="00FB60E1" w:rsidRDefault="00FB60E1" w:rsidP="00CC30CF">
      <w:r>
        <w:separator/>
      </w:r>
    </w:p>
  </w:footnote>
  <w:footnote w:type="continuationSeparator" w:id="0">
    <w:p w14:paraId="56A1FB25" w14:textId="77777777" w:rsidR="00FB60E1" w:rsidRDefault="00FB60E1" w:rsidP="00CC3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30" w:tblpY="1085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CC30CF" w14:paraId="52428DFD" w14:textId="77777777" w:rsidTr="000E00A7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509713B" w14:textId="77777777" w:rsidR="00CC30CF" w:rsidRDefault="00CC30CF" w:rsidP="00CC30CF">
          <w:pPr>
            <w:tabs>
              <w:tab w:val="center" w:pos="4819"/>
              <w:tab w:val="right" w:pos="9638"/>
            </w:tabs>
            <w:ind w:left="-142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73E5B358" wp14:editId="4E1E3EAA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397635" cy="525145"/>
                <wp:effectExtent l="0" t="0" r="0" b="8255"/>
                <wp:wrapNone/>
                <wp:docPr id="18" name="Immagine 1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49D9FE" w14:textId="77777777" w:rsidR="00CC30CF" w:rsidRDefault="00CC30CF" w:rsidP="00CC30CF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 xml:space="preserve">SISTEMA NAZIONALE </w:t>
          </w:r>
        </w:p>
        <w:p w14:paraId="3A3CE540" w14:textId="77777777" w:rsidR="00CC30CF" w:rsidRDefault="00CC30CF" w:rsidP="00CC30CF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33AB61" w14:textId="77777777" w:rsidR="00CC30CF" w:rsidRDefault="00CC30CF" w:rsidP="00CC30CF">
          <w:pPr>
            <w:tabs>
              <w:tab w:val="center" w:pos="4819"/>
              <w:tab w:val="right" w:pos="9638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7956D7CC" wp14:editId="13A1975C">
                <wp:extent cx="1280160" cy="784860"/>
                <wp:effectExtent l="0" t="0" r="0" b="0"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C30CF" w14:paraId="555C50C5" w14:textId="77777777" w:rsidTr="000E00A7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4E1660" w14:textId="77777777" w:rsidR="00CC30CF" w:rsidRDefault="00CC30CF" w:rsidP="00CC30CF"/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4BD3731" w14:textId="77777777" w:rsidR="00CC30CF" w:rsidRDefault="00CC30CF" w:rsidP="00CC30CF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FB363C" w14:textId="77777777" w:rsidR="00CC30CF" w:rsidRDefault="00CC30CF" w:rsidP="00CC30CF"/>
      </w:tc>
    </w:tr>
    <w:tr w:rsidR="00CC30CF" w14:paraId="14E7043B" w14:textId="77777777" w:rsidTr="000E00A7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937F84" w14:textId="77777777" w:rsidR="00CC30CF" w:rsidRDefault="00CC30CF" w:rsidP="00CC30CF"/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28FBEA6" w14:textId="77777777" w:rsidR="00CC30CF" w:rsidRDefault="00CC30CF" w:rsidP="00CC30CF">
          <w:pPr>
            <w:tabs>
              <w:tab w:val="center" w:pos="4819"/>
              <w:tab w:val="right" w:pos="9638"/>
            </w:tabs>
            <w:jc w:val="center"/>
          </w:pPr>
          <w: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91BC05" w14:textId="77777777" w:rsidR="00CC30CF" w:rsidRDefault="00CC30CF" w:rsidP="00CC30CF"/>
      </w:tc>
    </w:tr>
    <w:tr w:rsidR="00CC30CF" w14:paraId="7B7934A6" w14:textId="77777777" w:rsidTr="000E00A7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D99FB02" w14:textId="77777777" w:rsidR="00CC30CF" w:rsidRDefault="00CC30CF" w:rsidP="00CC30CF">
          <w:pPr>
            <w:tabs>
              <w:tab w:val="left" w:pos="2694"/>
            </w:tabs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Ed. 02 Rev.01 del 03/01/19 –AG. 04 del 08/11/2022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73F890B" w14:textId="77777777" w:rsidR="00CC30CF" w:rsidRDefault="00CC30CF" w:rsidP="00CC30CF">
          <w:pPr>
            <w:tabs>
              <w:tab w:val="left" w:pos="2694"/>
            </w:tabs>
            <w:jc w:val="righ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Red. RSG App.DS</w:t>
          </w:r>
        </w:p>
      </w:tc>
    </w:tr>
  </w:tbl>
  <w:p w14:paraId="14B3415B" w14:textId="77777777" w:rsidR="00CC30CF" w:rsidRDefault="00CC30CF">
    <w:pPr>
      <w:pStyle w:val="Intestazione"/>
    </w:pPr>
  </w:p>
  <w:p w14:paraId="3B8036D1" w14:textId="77777777" w:rsidR="00CC30CF" w:rsidRDefault="00CC30CF">
    <w:pPr>
      <w:pStyle w:val="Intestazione"/>
    </w:pPr>
  </w:p>
  <w:p w14:paraId="322315BF" w14:textId="77777777" w:rsidR="00CC30CF" w:rsidRDefault="00CC30CF">
    <w:pPr>
      <w:pStyle w:val="Intestazione"/>
    </w:pPr>
  </w:p>
  <w:p w14:paraId="0F799CA2" w14:textId="77777777" w:rsidR="00CC30CF" w:rsidRDefault="00CC30CF">
    <w:pPr>
      <w:pStyle w:val="Intestazione"/>
    </w:pPr>
  </w:p>
  <w:p w14:paraId="4A67F25D" w14:textId="77777777" w:rsidR="00CC30CF" w:rsidRDefault="00CC30CF">
    <w:pPr>
      <w:pStyle w:val="Intestazione"/>
    </w:pPr>
  </w:p>
  <w:p w14:paraId="2652E369" w14:textId="77777777" w:rsidR="00CC30CF" w:rsidRDefault="00CC30CF">
    <w:pPr>
      <w:pStyle w:val="Intestazione"/>
    </w:pPr>
  </w:p>
  <w:p w14:paraId="53CC05DA" w14:textId="77777777" w:rsidR="00CC30CF" w:rsidRDefault="00CC30C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73DD1"/>
    <w:multiLevelType w:val="hybridMultilevel"/>
    <w:tmpl w:val="6D5A9796"/>
    <w:lvl w:ilvl="0" w:tplc="32401B5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CD56F3"/>
    <w:multiLevelType w:val="hybridMultilevel"/>
    <w:tmpl w:val="E1E49A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179E0"/>
    <w:multiLevelType w:val="hybridMultilevel"/>
    <w:tmpl w:val="CF0EDBD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7D79EA"/>
    <w:multiLevelType w:val="hybridMultilevel"/>
    <w:tmpl w:val="B360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A3553"/>
    <w:multiLevelType w:val="hybridMultilevel"/>
    <w:tmpl w:val="ACEC7E42"/>
    <w:lvl w:ilvl="0" w:tplc="F244D96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0131C"/>
    <w:multiLevelType w:val="hybridMultilevel"/>
    <w:tmpl w:val="80C210CE"/>
    <w:lvl w:ilvl="0" w:tplc="04100001">
      <w:start w:val="1"/>
      <w:numFmt w:val="bullet"/>
      <w:lvlText w:val=""/>
      <w:lvlJc w:val="left"/>
      <w:pPr>
        <w:ind w:left="1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10" w15:restartNumberingAfterBreak="0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5E57F1"/>
    <w:multiLevelType w:val="hybridMultilevel"/>
    <w:tmpl w:val="EACA0F56"/>
    <w:lvl w:ilvl="0" w:tplc="4594B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746BA"/>
    <w:multiLevelType w:val="hybridMultilevel"/>
    <w:tmpl w:val="41803C8E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31C3F"/>
    <w:multiLevelType w:val="hybridMultilevel"/>
    <w:tmpl w:val="70C6D3F4"/>
    <w:lvl w:ilvl="0" w:tplc="32401B5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64689D"/>
    <w:multiLevelType w:val="hybridMultilevel"/>
    <w:tmpl w:val="35B6E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2179BE"/>
    <w:multiLevelType w:val="hybridMultilevel"/>
    <w:tmpl w:val="1BA87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35499"/>
    <w:multiLevelType w:val="hybridMultilevel"/>
    <w:tmpl w:val="7254A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14E91"/>
    <w:multiLevelType w:val="hybridMultilevel"/>
    <w:tmpl w:val="9A6CAFF4"/>
    <w:lvl w:ilvl="0" w:tplc="0410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24" w15:restartNumberingAfterBreak="0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 w16cid:durableId="1145582099">
    <w:abstractNumId w:val="17"/>
  </w:num>
  <w:num w:numId="2" w16cid:durableId="324019233">
    <w:abstractNumId w:val="19"/>
  </w:num>
  <w:num w:numId="3" w16cid:durableId="545918524">
    <w:abstractNumId w:val="18"/>
  </w:num>
  <w:num w:numId="4" w16cid:durableId="1633755557">
    <w:abstractNumId w:val="16"/>
  </w:num>
  <w:num w:numId="5" w16cid:durableId="1002900989">
    <w:abstractNumId w:val="25"/>
  </w:num>
  <w:num w:numId="6" w16cid:durableId="1782216109">
    <w:abstractNumId w:val="4"/>
  </w:num>
  <w:num w:numId="7" w16cid:durableId="692803985">
    <w:abstractNumId w:val="6"/>
  </w:num>
  <w:num w:numId="8" w16cid:durableId="965090056">
    <w:abstractNumId w:val="22"/>
  </w:num>
  <w:num w:numId="9" w16cid:durableId="221911814">
    <w:abstractNumId w:val="0"/>
  </w:num>
  <w:num w:numId="10" w16cid:durableId="1155563052">
    <w:abstractNumId w:val="14"/>
  </w:num>
  <w:num w:numId="11" w16cid:durableId="1193153206">
    <w:abstractNumId w:val="13"/>
  </w:num>
  <w:num w:numId="12" w16cid:durableId="1695769875">
    <w:abstractNumId w:val="24"/>
  </w:num>
  <w:num w:numId="13" w16cid:durableId="746269425">
    <w:abstractNumId w:val="21"/>
  </w:num>
  <w:num w:numId="14" w16cid:durableId="673536309">
    <w:abstractNumId w:val="7"/>
  </w:num>
  <w:num w:numId="15" w16cid:durableId="1488355228">
    <w:abstractNumId w:val="20"/>
  </w:num>
  <w:num w:numId="16" w16cid:durableId="1491946831">
    <w:abstractNumId w:val="10"/>
  </w:num>
  <w:num w:numId="17" w16cid:durableId="1802578078">
    <w:abstractNumId w:val="15"/>
  </w:num>
  <w:num w:numId="18" w16cid:durableId="283736897">
    <w:abstractNumId w:val="1"/>
  </w:num>
  <w:num w:numId="19" w16cid:durableId="190801669">
    <w:abstractNumId w:val="2"/>
  </w:num>
  <w:num w:numId="20" w16cid:durableId="1252616538">
    <w:abstractNumId w:val="9"/>
  </w:num>
  <w:num w:numId="21" w16cid:durableId="982392976">
    <w:abstractNumId w:val="11"/>
  </w:num>
  <w:num w:numId="22" w16cid:durableId="100683008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192040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26765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4045069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531283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5816289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7397807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322622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0162445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2398611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70880265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9577127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93809357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4884842">
    <w:abstractNumId w:val="3"/>
  </w:num>
  <w:num w:numId="36" w16cid:durableId="861407132">
    <w:abstractNumId w:val="23"/>
  </w:num>
  <w:num w:numId="37" w16cid:durableId="662584744">
    <w:abstractNumId w:val="8"/>
  </w:num>
  <w:num w:numId="38" w16cid:durableId="54245100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2604964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3195314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63159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C5D"/>
    <w:rsid w:val="0004744C"/>
    <w:rsid w:val="00081D5E"/>
    <w:rsid w:val="000A50CD"/>
    <w:rsid w:val="000D2E98"/>
    <w:rsid w:val="000D518F"/>
    <w:rsid w:val="000E6675"/>
    <w:rsid w:val="00161D9B"/>
    <w:rsid w:val="0022409A"/>
    <w:rsid w:val="00243BA4"/>
    <w:rsid w:val="00246773"/>
    <w:rsid w:val="002601DB"/>
    <w:rsid w:val="00261D9E"/>
    <w:rsid w:val="00274580"/>
    <w:rsid w:val="00275403"/>
    <w:rsid w:val="002B34C5"/>
    <w:rsid w:val="002D5172"/>
    <w:rsid w:val="002E011F"/>
    <w:rsid w:val="00346CB6"/>
    <w:rsid w:val="0036211A"/>
    <w:rsid w:val="00362FB0"/>
    <w:rsid w:val="003C1190"/>
    <w:rsid w:val="00401CF3"/>
    <w:rsid w:val="004949A4"/>
    <w:rsid w:val="004D15D3"/>
    <w:rsid w:val="00592CF7"/>
    <w:rsid w:val="005D7CD1"/>
    <w:rsid w:val="005F349A"/>
    <w:rsid w:val="0060785E"/>
    <w:rsid w:val="006107EC"/>
    <w:rsid w:val="006551F4"/>
    <w:rsid w:val="006A4DDC"/>
    <w:rsid w:val="006E0FC9"/>
    <w:rsid w:val="006F1CA2"/>
    <w:rsid w:val="006F3167"/>
    <w:rsid w:val="0077300A"/>
    <w:rsid w:val="007B453B"/>
    <w:rsid w:val="008356A3"/>
    <w:rsid w:val="00867287"/>
    <w:rsid w:val="00874E99"/>
    <w:rsid w:val="008814F1"/>
    <w:rsid w:val="00884539"/>
    <w:rsid w:val="008A5D78"/>
    <w:rsid w:val="008B0E98"/>
    <w:rsid w:val="008B557F"/>
    <w:rsid w:val="008B6346"/>
    <w:rsid w:val="008B7B74"/>
    <w:rsid w:val="008C2F86"/>
    <w:rsid w:val="008C49B6"/>
    <w:rsid w:val="008D1F47"/>
    <w:rsid w:val="00987F05"/>
    <w:rsid w:val="009B0E05"/>
    <w:rsid w:val="009C3713"/>
    <w:rsid w:val="009E041A"/>
    <w:rsid w:val="009F548E"/>
    <w:rsid w:val="009F5FEC"/>
    <w:rsid w:val="00A51D74"/>
    <w:rsid w:val="00AB5BD0"/>
    <w:rsid w:val="00AD65BD"/>
    <w:rsid w:val="00B13818"/>
    <w:rsid w:val="00B17330"/>
    <w:rsid w:val="00B2168E"/>
    <w:rsid w:val="00B415CA"/>
    <w:rsid w:val="00B7269B"/>
    <w:rsid w:val="00B73544"/>
    <w:rsid w:val="00B838F2"/>
    <w:rsid w:val="00B85F8A"/>
    <w:rsid w:val="00BA256C"/>
    <w:rsid w:val="00C1243D"/>
    <w:rsid w:val="00C354F6"/>
    <w:rsid w:val="00CB0072"/>
    <w:rsid w:val="00CB054C"/>
    <w:rsid w:val="00CC30CF"/>
    <w:rsid w:val="00CD5119"/>
    <w:rsid w:val="00CE5BB4"/>
    <w:rsid w:val="00D24C89"/>
    <w:rsid w:val="00D76F1A"/>
    <w:rsid w:val="00EC5D13"/>
    <w:rsid w:val="00EE3338"/>
    <w:rsid w:val="00EE3C5D"/>
    <w:rsid w:val="00EE55CF"/>
    <w:rsid w:val="00F070BD"/>
    <w:rsid w:val="00F60BED"/>
    <w:rsid w:val="00F6512D"/>
    <w:rsid w:val="00F7438C"/>
    <w:rsid w:val="00FA2640"/>
    <w:rsid w:val="00FB60E1"/>
    <w:rsid w:val="00FD2FC1"/>
    <w:rsid w:val="00FE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32D01"/>
  <w15:docId w15:val="{F7965A1B-2EC6-4529-A003-B548B7D2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78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070B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070B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rsid w:val="00F070BD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F070BD"/>
    <w:pPr>
      <w:ind w:left="720"/>
      <w:contextualSpacing/>
    </w:pPr>
  </w:style>
  <w:style w:type="character" w:styleId="Collegamentoipertestuale">
    <w:name w:val="Hyperlink"/>
    <w:semiHidden/>
    <w:unhideWhenUsed/>
    <w:rsid w:val="00EE3C5D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EE3C5D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EE3C5D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EE3C5D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EE3C5D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C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C5D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C30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0CF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C30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C30CF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ownloads\PROGRAMMAZIONE%20III%20NAUTICO%202017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79F25-F6A0-4EE7-BE9D-20265F12B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PROGRAMMAZIONE III NAUTICO 2017</Template>
  <TotalTime>8</TotalTime>
  <Pages>19</Pages>
  <Words>2865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 Carfì</cp:lastModifiedBy>
  <cp:revision>6</cp:revision>
  <cp:lastPrinted>2017-10-03T14:35:00Z</cp:lastPrinted>
  <dcterms:created xsi:type="dcterms:W3CDTF">2023-04-13T11:54:00Z</dcterms:created>
  <dcterms:modified xsi:type="dcterms:W3CDTF">2023-04-18T11:17:00Z</dcterms:modified>
</cp:coreProperties>
</file>