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18DC" w14:textId="77777777" w:rsidR="00554CF4" w:rsidRDefault="00554CF4">
      <w:pPr>
        <w:pStyle w:val="Indirizzodestinatario"/>
      </w:pPr>
      <w:r>
        <w:t>Al Dirigente Scolastico</w:t>
      </w:r>
      <w:r>
        <w:br/>
        <w:t>I.I.S.S. “Ettore Majorana” di Gela</w:t>
      </w:r>
      <w:r>
        <w:br/>
        <w:t>Via Pitagora 41, 93012 – Gela</w:t>
      </w:r>
    </w:p>
    <w:p w14:paraId="24BC6CEA" w14:textId="77777777" w:rsidR="004D1AB5" w:rsidRPr="004D1AB5" w:rsidRDefault="004D1AB5">
      <w:pPr>
        <w:pStyle w:val="Titolo1"/>
        <w:tabs>
          <w:tab w:val="left" w:pos="1305"/>
        </w:tabs>
      </w:pPr>
    </w:p>
    <w:p w14:paraId="6BAB214D" w14:textId="77777777" w:rsidR="00F260AE" w:rsidRDefault="00554CF4" w:rsidP="00EC2A9B">
      <w:pPr>
        <w:pStyle w:val="Titolo1"/>
        <w:tabs>
          <w:tab w:val="left" w:pos="1305"/>
        </w:tabs>
        <w:rPr>
          <w:szCs w:val="22"/>
        </w:rPr>
      </w:pPr>
      <w:r>
        <w:t>Oggetto:</w:t>
      </w:r>
      <w:r>
        <w:tab/>
      </w:r>
      <w:r w:rsidR="00842F2F" w:rsidRPr="00EC04A0">
        <w:rPr>
          <w:lang w:val="it-IT"/>
        </w:rPr>
        <w:t xml:space="preserve">Domanda di </w:t>
      </w:r>
      <w:r w:rsidR="00EC04A0">
        <w:t xml:space="preserve">Manifestazione di interesse per il reclutamento di personale docente interno per l’incarico di tutoraggio e di co-progettazione nell’ambito della realizzazione dei percorsi di apprendistato di primo livello per l’ A.S. 2021-2022-Progetto Catalogo di cui </w:t>
      </w:r>
      <w:r w:rsidR="00EC04A0" w:rsidRPr="00423043">
        <w:rPr>
          <w:szCs w:val="22"/>
        </w:rPr>
        <w:t>Allegato 1 al D.D.G. n. 2368 del 25/10/2021</w:t>
      </w:r>
      <w:r w:rsidR="00EC04A0">
        <w:rPr>
          <w:szCs w:val="22"/>
        </w:rPr>
        <w:t>.</w:t>
      </w:r>
    </w:p>
    <w:p w14:paraId="1F296E14" w14:textId="77777777" w:rsidR="00DD70BC" w:rsidRPr="00DD70BC" w:rsidRDefault="00DD70BC" w:rsidP="00DD70BC">
      <w:pPr>
        <w:pStyle w:val="Corpotesto"/>
        <w:rPr>
          <w:lang w:val="it-IT"/>
        </w:rPr>
      </w:pPr>
    </w:p>
    <w:p w14:paraId="1370A659" w14:textId="77777777" w:rsidR="00554CF4" w:rsidRDefault="00554CF4">
      <w:pPr>
        <w:pStyle w:val="Corpotesto"/>
      </w:pPr>
      <w:r>
        <w:t>Il/la sottoscritto/a  __________________________________________ nato/a a _________________________, il ________________, residente a _________________________, via ________________________________, Tel. _____________________, e-mail _____________________________, docente presso codesto Istituto.</w:t>
      </w:r>
    </w:p>
    <w:p w14:paraId="63AA56D5" w14:textId="77777777" w:rsidR="00554CF4" w:rsidRDefault="00554CF4">
      <w:pPr>
        <w:pStyle w:val="Titolo2"/>
      </w:pPr>
      <w:r>
        <w:t>chiede</w:t>
      </w:r>
    </w:p>
    <w:p w14:paraId="18D2138E" w14:textId="77777777" w:rsidR="00853AD0" w:rsidRPr="00853AD0" w:rsidRDefault="00554CF4">
      <w:pPr>
        <w:pStyle w:val="Corpotesto"/>
        <w:rPr>
          <w:lang w:val="it-IT"/>
        </w:rPr>
      </w:pPr>
      <w:r>
        <w:t>di partecipare alla manifestazione di</w:t>
      </w:r>
      <w:r w:rsidR="00523347">
        <w:rPr>
          <w:lang w:val="it-IT"/>
        </w:rPr>
        <w:t xml:space="preserve"> interesse</w:t>
      </w:r>
      <w:r>
        <w:t xml:space="preserve"> per l’incarico di </w:t>
      </w:r>
      <w:r w:rsidR="00853AD0">
        <w:rPr>
          <w:lang w:val="it-IT"/>
        </w:rPr>
        <w:t xml:space="preserve">(barrarne uno): </w:t>
      </w:r>
    </w:p>
    <w:p w14:paraId="4E44F0D2" w14:textId="77777777" w:rsidR="00853AD0" w:rsidRDefault="00554CF4" w:rsidP="00853AD0">
      <w:pPr>
        <w:pStyle w:val="Corpotesto"/>
        <w:numPr>
          <w:ilvl w:val="0"/>
          <w:numId w:val="2"/>
        </w:numPr>
      </w:pPr>
      <w:r>
        <w:t xml:space="preserve">tutor formativo </w:t>
      </w:r>
    </w:p>
    <w:p w14:paraId="45D79802" w14:textId="77777777" w:rsidR="00853AD0" w:rsidRDefault="00853AD0" w:rsidP="00853AD0">
      <w:pPr>
        <w:pStyle w:val="Corpotesto"/>
        <w:numPr>
          <w:ilvl w:val="0"/>
          <w:numId w:val="2"/>
        </w:numPr>
      </w:pPr>
      <w:r>
        <w:rPr>
          <w:lang w:val="it-IT"/>
        </w:rPr>
        <w:t>co-progettista</w:t>
      </w:r>
    </w:p>
    <w:p w14:paraId="7AEF57E5" w14:textId="77777777" w:rsidR="00554CF4" w:rsidRDefault="00554CF4" w:rsidP="00853AD0">
      <w:pPr>
        <w:pStyle w:val="Corpotesto"/>
        <w:ind w:left="359"/>
      </w:pPr>
      <w:r>
        <w:t>nei percorsi in apprendistato attivati da codesto Istituto.</w:t>
      </w:r>
    </w:p>
    <w:p w14:paraId="4B0BDDDB" w14:textId="77777777" w:rsidR="00D01B7C" w:rsidRPr="00D01B7C" w:rsidRDefault="00D01B7C" w:rsidP="00853AD0">
      <w:pPr>
        <w:pStyle w:val="Corpotesto"/>
        <w:ind w:left="359"/>
        <w:rPr>
          <w:lang w:val="it-IT"/>
        </w:rPr>
      </w:pPr>
      <w:r>
        <w:rPr>
          <w:lang w:val="it-IT"/>
        </w:rPr>
        <w:t>Si allega Curriculum vitae.</w:t>
      </w:r>
    </w:p>
    <w:p w14:paraId="214B0988" w14:textId="77777777" w:rsidR="00554CF4" w:rsidRDefault="00554CF4">
      <w:pPr>
        <w:pStyle w:val="luogo-data"/>
      </w:pPr>
      <w:r>
        <w:t>Gela, ___ / ___ / ______</w:t>
      </w:r>
    </w:p>
    <w:p w14:paraId="56B95A41" w14:textId="77777777" w:rsidR="00554CF4" w:rsidRDefault="00554CF4">
      <w:pPr>
        <w:pStyle w:val="Firma"/>
      </w:pPr>
      <w:r>
        <w:t>Firma</w:t>
      </w:r>
    </w:p>
    <w:p w14:paraId="1FC86421" w14:textId="77777777" w:rsidR="00554CF4" w:rsidRDefault="00554CF4">
      <w:pPr>
        <w:pStyle w:val="Firma"/>
      </w:pPr>
      <w:r>
        <w:t>_____________________________________</w:t>
      </w:r>
    </w:p>
    <w:sectPr w:rsidR="00554CF4">
      <w:headerReference w:type="default" r:id="rId7"/>
      <w:headerReference w:type="first" r:id="rId8"/>
      <w:pgSz w:w="11906" w:h="16838"/>
      <w:pgMar w:top="1134" w:right="1134" w:bottom="851" w:left="1134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C1230" w14:textId="77777777" w:rsidR="005D7B27" w:rsidRDefault="005D7B27">
      <w:r>
        <w:separator/>
      </w:r>
    </w:p>
  </w:endnote>
  <w:endnote w:type="continuationSeparator" w:id="0">
    <w:p w14:paraId="2AC1A735" w14:textId="77777777" w:rsidR="005D7B27" w:rsidRDefault="005D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509CD" w14:textId="77777777" w:rsidR="005D7B27" w:rsidRDefault="005D7B27">
      <w:r>
        <w:separator/>
      </w:r>
    </w:p>
  </w:footnote>
  <w:footnote w:type="continuationSeparator" w:id="0">
    <w:p w14:paraId="44BEA871" w14:textId="77777777" w:rsidR="005D7B27" w:rsidRDefault="005D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16B6" w14:textId="77777777" w:rsidR="00554CF4" w:rsidRDefault="00554CF4">
    <w:pPr>
      <w:pStyle w:val="Intestazione"/>
    </w:pPr>
  </w:p>
  <w:p w14:paraId="5EC930E9" w14:textId="77777777" w:rsidR="00554CF4" w:rsidRDefault="00554CF4">
    <w:pPr>
      <w:pStyle w:val="Intestazione"/>
      <w:rPr>
        <w:rFonts w:ascii="Verdana" w:hAnsi="Verdana" w:cs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9993" w14:textId="77777777" w:rsidR="00554CF4" w:rsidRDefault="00554C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5A20B4B"/>
    <w:multiLevelType w:val="hybridMultilevel"/>
    <w:tmpl w:val="D4C8BA14"/>
    <w:lvl w:ilvl="0" w:tplc="389AE4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11"/>
    <w:rsid w:val="00363FD6"/>
    <w:rsid w:val="004D1AB5"/>
    <w:rsid w:val="004E3311"/>
    <w:rsid w:val="00523347"/>
    <w:rsid w:val="00554CF4"/>
    <w:rsid w:val="005D7B27"/>
    <w:rsid w:val="00842F2F"/>
    <w:rsid w:val="00853AD0"/>
    <w:rsid w:val="00B273EF"/>
    <w:rsid w:val="00D01B7C"/>
    <w:rsid w:val="00DD70BC"/>
    <w:rsid w:val="00EC04A0"/>
    <w:rsid w:val="00F2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98EC40"/>
  <w15:chartTrackingRefBased/>
  <w15:docId w15:val="{8B415B22-BB9C-49E9-8C3C-EB6AE60C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lang w:eastAsia="zh-CN"/>
    </w:rPr>
  </w:style>
  <w:style w:type="paragraph" w:styleId="Titolo1">
    <w:name w:val="heading 1"/>
    <w:basedOn w:val="Normale"/>
    <w:next w:val="Corpotesto"/>
    <w:qFormat/>
    <w:pPr>
      <w:keepNext/>
      <w:numPr>
        <w:numId w:val="1"/>
      </w:numPr>
      <w:spacing w:before="170" w:after="567"/>
      <w:ind w:left="1304" w:hanging="1304"/>
      <w:jc w:val="both"/>
      <w:outlineLvl w:val="0"/>
    </w:pPr>
    <w:rPr>
      <w:rFonts w:ascii="Calibri" w:hAnsi="Calibri" w:cs="Cambria"/>
      <w:b/>
      <w:bCs/>
      <w:kern w:val="1"/>
      <w:sz w:val="22"/>
      <w:szCs w:val="32"/>
      <w:lang w:val="x-none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spacing w:before="227" w:after="340"/>
      <w:jc w:val="center"/>
      <w:outlineLvl w:val="1"/>
    </w:pPr>
    <w:rPr>
      <w:rFonts w:ascii="Calibri" w:hAnsi="Calibri" w:cs="Cambria"/>
      <w:b/>
      <w:bCs/>
      <w:iCs/>
      <w:caps/>
      <w:sz w:val="22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ascii="Cambria" w:hAnsi="Cambria" w:cs="Cambria"/>
      <w:b/>
      <w:bCs/>
      <w:sz w:val="26"/>
      <w:szCs w:val="26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right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spacing w:line="360" w:lineRule="auto"/>
      <w:jc w:val="center"/>
      <w:outlineLvl w:val="4"/>
    </w:pPr>
    <w:rPr>
      <w:rFonts w:ascii="Calibri" w:hAnsi="Calibri" w:cs="Calibri"/>
      <w:b/>
      <w:bCs/>
      <w:i/>
      <w:i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Times New Roman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rPr>
      <w:rFonts w:cs="Times New Roman"/>
      <w:b/>
      <w:bCs/>
      <w:i/>
      <w:iCs/>
      <w:sz w:val="26"/>
      <w:szCs w:val="26"/>
    </w:rPr>
  </w:style>
  <w:style w:type="character" w:customStyle="1" w:styleId="CorpodeltestoCarattere">
    <w:name w:val="Corpo del testo Carattere"/>
    <w:rPr>
      <w:rFonts w:ascii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rPr>
      <w:rFonts w:ascii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rPr>
      <w:rFonts w:ascii="Times New Roman" w:hAnsi="Times New Roman" w:cs="Times New Roman"/>
      <w:sz w:val="20"/>
      <w:szCs w:val="20"/>
    </w:rPr>
  </w:style>
  <w:style w:type="character" w:customStyle="1" w:styleId="Corpodeltesto2Carattere">
    <w:name w:val="Corpo del testo 2 Carattere"/>
    <w:rPr>
      <w:rFonts w:ascii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rPr>
      <w:rFonts w:ascii="Times New Roman" w:hAnsi="Times New Roman" w:cs="Times New Roman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rPr>
      <w:rFonts w:ascii="Times New Roman" w:hAnsi="Times New Roman" w:cs="Times New Roman"/>
    </w:rPr>
  </w:style>
  <w:style w:type="character" w:customStyle="1" w:styleId="FootnoteCharacters">
    <w:name w:val="Footnote Characters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Rimandonotadichiusura">
    <w:name w:val="endnote reference"/>
    <w:rPr>
      <w:vertAlign w:val="superscript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13"/>
      <w:jc w:val="both"/>
    </w:pPr>
    <w:rPr>
      <w:rFonts w:ascii="Calibri" w:hAnsi="Calibri" w:cs="Calibri"/>
      <w:lang w:val="x-none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Lohit Devanagari"/>
    </w:rPr>
  </w:style>
  <w:style w:type="paragraph" w:styleId="Intestazione">
    <w:name w:val="header"/>
    <w:basedOn w:val="Normale"/>
    <w:rPr>
      <w:lang w:val="x-none"/>
    </w:rPr>
  </w:style>
  <w:style w:type="paragraph" w:styleId="Pidipagina">
    <w:name w:val="footer"/>
    <w:basedOn w:val="Normale"/>
    <w:rPr>
      <w:lang w:val="x-none"/>
    </w:rPr>
  </w:style>
  <w:style w:type="paragraph" w:customStyle="1" w:styleId="Corpodeltesto21">
    <w:name w:val="Corpo del testo 21"/>
    <w:basedOn w:val="Normale"/>
    <w:pPr>
      <w:spacing w:line="360" w:lineRule="auto"/>
      <w:ind w:left="360"/>
      <w:jc w:val="both"/>
    </w:pPr>
    <w:rPr>
      <w:lang w:val="x-none"/>
    </w:rPr>
  </w:style>
  <w:style w:type="paragraph" w:customStyle="1" w:styleId="Corpodeltesto31">
    <w:name w:val="Corpo del testo 31"/>
    <w:basedOn w:val="Normale"/>
    <w:pPr>
      <w:jc w:val="both"/>
    </w:pPr>
    <w:rPr>
      <w:sz w:val="16"/>
      <w:szCs w:val="16"/>
      <w:lang w:val="x-none"/>
    </w:rPr>
  </w:style>
  <w:style w:type="paragraph" w:styleId="Nessunaspaziatura">
    <w:name w:val="No Spacing"/>
    <w:qFormat/>
    <w:pPr>
      <w:suppressAutoHyphens/>
      <w:autoSpaceDE w:val="0"/>
    </w:pPr>
    <w:rPr>
      <w:lang w:eastAsia="zh-CN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dirizzodestinatario">
    <w:name w:val="envelope address"/>
    <w:basedOn w:val="Normale"/>
    <w:next w:val="Titolo1"/>
    <w:pPr>
      <w:suppressLineNumbers/>
      <w:spacing w:after="227"/>
      <w:ind w:left="6236"/>
    </w:pPr>
    <w:rPr>
      <w:rFonts w:ascii="Calibri" w:hAnsi="Calibri" w:cs="Calibri"/>
    </w:rPr>
  </w:style>
  <w:style w:type="paragraph" w:styleId="Firma">
    <w:name w:val="Signature"/>
    <w:basedOn w:val="Normale"/>
    <w:pPr>
      <w:suppressLineNumbers/>
      <w:spacing w:before="454"/>
      <w:ind w:left="5669"/>
      <w:jc w:val="center"/>
    </w:pPr>
    <w:rPr>
      <w:rFonts w:ascii="Calibri" w:hAnsi="Calibri" w:cs="Calibri"/>
    </w:rPr>
  </w:style>
  <w:style w:type="paragraph" w:customStyle="1" w:styleId="luogo-data">
    <w:name w:val="luogo-data"/>
    <w:basedOn w:val="Firma"/>
    <w:pPr>
      <w:ind w:left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allegatoD%20ELEM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allegatoD ELEM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</dc:title>
  <dc:subject/>
  <dc:creator>pc</dc:creator>
  <cp:keywords/>
  <dc:description/>
  <cp:lastModifiedBy>CLIS00600B</cp:lastModifiedBy>
  <cp:revision>2</cp:revision>
  <cp:lastPrinted>2018-10-31T12:46:00Z</cp:lastPrinted>
  <dcterms:created xsi:type="dcterms:W3CDTF">2021-11-08T08:55:00Z</dcterms:created>
  <dcterms:modified xsi:type="dcterms:W3CDTF">2021-11-08T08:55:00Z</dcterms:modified>
</cp:coreProperties>
</file>